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mp" ContentType="image/jpeg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5BEFFC" w14:textId="19F28579" w:rsidR="00C37E9A" w:rsidRPr="00191E51" w:rsidRDefault="007F3FFF" w:rsidP="00C04220">
      <w:pPr>
        <w:pStyle w:val="Titre"/>
        <w:spacing w:after="0"/>
        <w:rPr>
          <w:noProof/>
          <w:sz w:val="56"/>
          <w:szCs w:val="56"/>
        </w:rPr>
      </w:pPr>
      <w:r>
        <w:rPr>
          <w:noProof/>
          <w:sz w:val="56"/>
          <w:szCs w:val="56"/>
        </w:rPr>
        <w:t xml:space="preserve">L’Amour </w:t>
      </w:r>
      <w:r w:rsidR="002B287E">
        <w:rPr>
          <w:noProof/>
          <w:sz w:val="56"/>
          <w:szCs w:val="56"/>
        </w:rPr>
        <w:t>Sans fin…</w:t>
      </w:r>
    </w:p>
    <w:tbl>
      <w:tblPr>
        <w:tblStyle w:val="Grilledutableau"/>
        <w:tblW w:w="5000" w:type="pct"/>
        <w:jc w:val="center"/>
        <w:tblLook w:val="0600" w:firstRow="0" w:lastRow="0" w:firstColumn="0" w:lastColumn="0" w:noHBand="1" w:noVBand="1"/>
      </w:tblPr>
      <w:tblGrid>
        <w:gridCol w:w="5539"/>
      </w:tblGrid>
      <w:tr w:rsidR="00881E6A" w:rsidRPr="00371494" w14:paraId="00CFA7B7" w14:textId="77777777" w:rsidTr="00091486">
        <w:trPr>
          <w:trHeight w:val="6336"/>
          <w:jc w:val="center"/>
        </w:trPr>
        <w:tc>
          <w:tcPr>
            <w:tcW w:w="50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1286F1" w14:textId="77777777" w:rsidR="00881E6A" w:rsidRPr="00371494" w:rsidRDefault="003A0FD1" w:rsidP="00091486">
            <w:pPr>
              <w:jc w:val="center"/>
              <w:rPr>
                <w:noProof/>
                <w:vertAlign w:val="subscript"/>
              </w:rPr>
            </w:pPr>
            <w:r w:rsidRPr="00371494">
              <w:rPr>
                <w:noProof/>
                <w:vertAlign w:val="subscript"/>
                <w:lang w:eastAsia="fr-FR"/>
              </w:rPr>
              <mc:AlternateContent>
                <mc:Choice Requires="wps">
                  <w:drawing>
                    <wp:inline distT="0" distB="0" distL="0" distR="0" wp14:anchorId="538705EC" wp14:editId="7DFB09EB">
                      <wp:extent cx="3114675" cy="4314825"/>
                      <wp:effectExtent l="0" t="0" r="0" b="0"/>
                      <wp:docPr id="2" name="Rectangle 2" descr="Dessin d’une fleur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114675" cy="4314825"/>
                              </a:xfrm>
                              <a:prstGeom prst="rect">
                                <a:avLst/>
                              </a:prstGeom>
                              <a:blipFill dpi="0" rotWithShape="1">
                                <a:blip r:embed="rId8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a:blip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51348262" w14:textId="77777777" w:rsidR="00955AF2" w:rsidRDefault="00955AF2" w:rsidP="00955AF2"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538705EC" id="Rectangle 2" o:spid="_x0000_s1026" alt="Dessin d’une fleur" style="width:245.25pt;height:339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" stroked="f" strokeweight="1pt">
                      <v:fill r:id="rId9" o:title="Dessin d’une fleur" recolor="t" rotate="t" type="frame"/>
                      <v:textbox>
                        <w:txbxContent>
                          <w:p w14:paraId="51348262" w14:textId="77777777" w:rsidR="00955AF2" w:rsidRDefault="00955AF2" w:rsidP="00955AF2">
                            <w:pPr>
                              <w:jc w:val="center"/>
                            </w:pPr>
                          </w:p>
                        </w:txbxContent>
                      </v:textbox>
                      <w10:anchorlock/>
                    </v:rect>
                  </w:pict>
                </mc:Fallback>
              </mc:AlternateContent>
            </w:r>
          </w:p>
        </w:tc>
      </w:tr>
    </w:tbl>
    <w:p w14:paraId="3961DAFE" w14:textId="2ECE8FA2" w:rsidR="00C37E9A" w:rsidRPr="00371494" w:rsidRDefault="002B287E" w:rsidP="0033256C">
      <w:pPr>
        <w:pStyle w:val="Sous-titre"/>
        <w:rPr>
          <w:noProof/>
        </w:rPr>
      </w:pPr>
      <w:r>
        <w:rPr>
          <w:noProof/>
        </w:rPr>
        <w:t>Sir D’avis Hope</w:t>
      </w:r>
    </w:p>
    <w:p w14:paraId="7A1B0EFF" w14:textId="5E0B2A13" w:rsidR="00295522" w:rsidRPr="00371494" w:rsidRDefault="00295522" w:rsidP="0033256C">
      <w:pPr>
        <w:pStyle w:val="Sous-titre"/>
        <w:rPr>
          <w:noProof/>
        </w:rPr>
      </w:pPr>
    </w:p>
    <w:p w14:paraId="7B1B584D" w14:textId="4B80D253" w:rsidR="005F54D3" w:rsidRPr="00371494" w:rsidRDefault="005F54D3" w:rsidP="0033256C">
      <w:pPr>
        <w:pStyle w:val="Sous-titre"/>
        <w:rPr>
          <w:noProof/>
        </w:rPr>
      </w:pPr>
    </w:p>
    <w:p w14:paraId="631771FD" w14:textId="77777777" w:rsidR="002C0C4F" w:rsidRPr="00371494" w:rsidRDefault="002C0C4F" w:rsidP="00C37E9A">
      <w:pPr>
        <w:rPr>
          <w:noProof/>
          <w:sz w:val="28"/>
        </w:rPr>
        <w:sectPr w:rsidR="002C0C4F" w:rsidRPr="00371494" w:rsidSect="008A0145">
          <w:footerReference w:type="default" r:id="rId10"/>
          <w:pgSz w:w="8419" w:h="11906" w:orient="landscape" w:code="9"/>
          <w:pgMar w:top="1474" w:right="1440" w:bottom="720" w:left="1440" w:header="720" w:footer="720" w:gutter="0"/>
          <w:pgNumType w:start="1"/>
          <w:cols w:space="720"/>
          <w:docGrid w:linePitch="360"/>
        </w:sectPr>
      </w:pPr>
    </w:p>
    <w:p w14:paraId="157CE608" w14:textId="29C1B8A8" w:rsidR="007D2F22" w:rsidRPr="00371494" w:rsidRDefault="006A1974" w:rsidP="008A0145">
      <w:pPr>
        <w:pStyle w:val="Titre"/>
        <w:rPr>
          <w:noProof/>
        </w:rPr>
      </w:pPr>
      <w:r>
        <w:rPr>
          <w:noProof/>
        </w:rPr>
        <w:lastRenderedPageBreak/>
        <w:t>Par delà les frontières.</w:t>
      </w:r>
    </w:p>
    <w:tbl>
      <w:tblPr>
        <w:tblStyle w:val="Grilledutableau"/>
        <w:tblW w:w="5000" w:type="pct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600" w:firstRow="0" w:lastRow="0" w:firstColumn="0" w:lastColumn="0" w:noHBand="1" w:noVBand="1"/>
        <w:tblCaption w:val="Tableau de disposition"/>
        <w:tblDescription w:val="Tableau de disposition"/>
      </w:tblPr>
      <w:tblGrid>
        <w:gridCol w:w="2769"/>
        <w:gridCol w:w="2770"/>
      </w:tblGrid>
      <w:tr w:rsidR="004944F7" w:rsidRPr="00371494" w14:paraId="54A15B00" w14:textId="77777777" w:rsidTr="00881E6A">
        <w:trPr>
          <w:trHeight w:val="6120"/>
          <w:jc w:val="center"/>
        </w:trPr>
        <w:tc>
          <w:tcPr>
            <w:tcW w:w="2520" w:type="dxa"/>
          </w:tcPr>
          <w:p w14:paraId="739182B1" w14:textId="5A910E57" w:rsidR="00210F45" w:rsidRPr="00371494" w:rsidRDefault="006A1974" w:rsidP="00F2438A">
            <w:pPr>
              <w:pStyle w:val="Auteur"/>
              <w:rPr>
                <w:noProof/>
              </w:rPr>
            </w:pPr>
            <w:r>
              <w:rPr>
                <w:noProof/>
              </w:rPr>
              <w:t xml:space="preserve">Sir David Hope </w:t>
            </w:r>
          </w:p>
          <w:p w14:paraId="304FAC93" w14:textId="74BD14CF" w:rsidR="00210F45" w:rsidRPr="00371494" w:rsidRDefault="00210F45" w:rsidP="00F2438A">
            <w:pPr>
              <w:pStyle w:val="Auteur"/>
              <w:rPr>
                <w:noProof/>
              </w:rPr>
            </w:pPr>
          </w:p>
          <w:p w14:paraId="7B9C4902" w14:textId="4BCFCD5C" w:rsidR="00210F45" w:rsidRPr="00371494" w:rsidRDefault="00210F45" w:rsidP="00F2438A">
            <w:pPr>
              <w:pStyle w:val="Auteur"/>
              <w:rPr>
                <w:noProof/>
              </w:rPr>
            </w:pPr>
          </w:p>
          <w:p w14:paraId="35A9C81D" w14:textId="3375FDAE" w:rsidR="00210F45" w:rsidRPr="00371494" w:rsidRDefault="00210F45" w:rsidP="006A1974">
            <w:pPr>
              <w:pStyle w:val="Auteur"/>
              <w:jc w:val="left"/>
              <w:rPr>
                <w:noProof/>
              </w:rPr>
            </w:pPr>
          </w:p>
          <w:p w14:paraId="4D6EDA13" w14:textId="5B6AD3EC" w:rsidR="004944F7" w:rsidRPr="00371494" w:rsidRDefault="004944F7" w:rsidP="00C452C7">
            <w:pPr>
              <w:pStyle w:val="Auteur"/>
              <w:rPr>
                <w:noProof/>
              </w:rPr>
            </w:pPr>
          </w:p>
        </w:tc>
        <w:tc>
          <w:tcPr>
            <w:tcW w:w="2520" w:type="dxa"/>
          </w:tcPr>
          <w:sdt>
            <w:sdtPr>
              <w:rPr>
                <w:noProof/>
              </w:rPr>
              <w:alias w:val="Auteur"/>
              <w:tag w:val="Auteur"/>
              <w:id w:val="-963114122"/>
              <w:placeholder>
                <w:docPart w:val="D02B0C71AED84B3A8074049A57116CF8"/>
              </w:placeholder>
              <w:temporary/>
              <w:showingPlcHdr/>
              <w15:appearance w15:val="hidden"/>
            </w:sdtPr>
            <w:sdtEndPr/>
            <w:sdtContent>
              <w:p w14:paraId="30B0E711" w14:textId="77777777" w:rsidR="00210F45" w:rsidRPr="00371494" w:rsidRDefault="00210F45" w:rsidP="00F2438A">
                <w:pPr>
                  <w:pStyle w:val="Auteur"/>
                  <w:rPr>
                    <w:noProof/>
                  </w:rPr>
                </w:pPr>
                <w:r w:rsidRPr="00371494">
                  <w:rPr>
                    <w:noProof/>
                    <w:lang w:bidi="fr-FR"/>
                  </w:rPr>
                  <w:t>Nom de l’auteur</w:t>
                </w:r>
              </w:p>
            </w:sdtContent>
          </w:sdt>
          <w:p w14:paraId="0D9D3AB1" w14:textId="4C4BBCDE" w:rsidR="00210F45" w:rsidRPr="00371494" w:rsidRDefault="00210F45" w:rsidP="00F2438A">
            <w:pPr>
              <w:pStyle w:val="Auteur"/>
              <w:rPr>
                <w:noProof/>
              </w:rPr>
            </w:pPr>
          </w:p>
          <w:p w14:paraId="63E13EAA" w14:textId="7638A2DD" w:rsidR="00210F45" w:rsidRPr="00371494" w:rsidRDefault="00210F45" w:rsidP="00F2438A">
            <w:pPr>
              <w:pStyle w:val="Auteur"/>
              <w:rPr>
                <w:noProof/>
              </w:rPr>
            </w:pPr>
          </w:p>
          <w:p w14:paraId="532DD999" w14:textId="5C51BF00" w:rsidR="00210F45" w:rsidRPr="00371494" w:rsidRDefault="00210F45" w:rsidP="00F2438A">
            <w:pPr>
              <w:pStyle w:val="Auteur"/>
              <w:rPr>
                <w:noProof/>
              </w:rPr>
            </w:pPr>
          </w:p>
          <w:p w14:paraId="21019442" w14:textId="3E66C35B" w:rsidR="004944F7" w:rsidRPr="00371494" w:rsidRDefault="004944F7" w:rsidP="00F2438A">
            <w:pPr>
              <w:pStyle w:val="Auteur"/>
              <w:rPr>
                <w:noProof/>
              </w:rPr>
            </w:pPr>
          </w:p>
        </w:tc>
      </w:tr>
    </w:tbl>
    <w:p w14:paraId="4D2D0397" w14:textId="26FE8747" w:rsidR="007D2F22" w:rsidRPr="00371494" w:rsidRDefault="007D2F22" w:rsidP="0033256C">
      <w:pPr>
        <w:pStyle w:val="Sous-titre"/>
        <w:rPr>
          <w:noProof/>
        </w:rPr>
      </w:pPr>
    </w:p>
    <w:p w14:paraId="52EF839B" w14:textId="7483595E" w:rsidR="00C452C7" w:rsidRPr="00371494" w:rsidRDefault="00162676" w:rsidP="00C452C7">
      <w:pPr>
        <w:pStyle w:val="Sous-titre"/>
        <w:rPr>
          <w:noProof/>
        </w:rPr>
      </w:pPr>
      <w:r>
        <w:rPr>
          <w:noProof/>
        </w:rPr>
        <w:lastRenderedPageBreak/>
        <w:t>HOPE Corp</w:t>
      </w:r>
      <w:r w:rsidR="00C452C7" w:rsidRPr="00371494">
        <w:rPr>
          <w:noProof/>
          <w:lang w:bidi="fr-FR"/>
        </w:rPr>
        <w:br w:type="page"/>
      </w:r>
    </w:p>
    <w:p w14:paraId="4998C3A6" w14:textId="50A052F5" w:rsidR="00665970" w:rsidRPr="00371494" w:rsidRDefault="0022764D" w:rsidP="0033256C">
      <w:pPr>
        <w:pStyle w:val="Sous-titre"/>
        <w:rPr>
          <w:noProof/>
        </w:rPr>
      </w:pPr>
      <w:r w:rsidRPr="00371494">
        <w:rPr>
          <w:noProof/>
          <w:lang w:bidi="fr-FR"/>
        </w:rPr>
        <w:lastRenderedPageBreak/>
        <w:t xml:space="preserve">Copyright © </w:t>
      </w:r>
      <w:r w:rsidR="00677295">
        <w:rPr>
          <w:noProof/>
        </w:rPr>
        <w:t>2024</w:t>
      </w:r>
    </w:p>
    <w:p w14:paraId="04969831" w14:textId="5CCF07E3" w:rsidR="00665970" w:rsidRPr="00371494" w:rsidRDefault="00665970" w:rsidP="0033256C">
      <w:pPr>
        <w:pStyle w:val="Sous-titre"/>
        <w:rPr>
          <w:noProof/>
        </w:rPr>
      </w:pPr>
      <w:r w:rsidRPr="00371494">
        <w:rPr>
          <w:noProof/>
          <w:lang w:bidi="fr-FR"/>
        </w:rPr>
        <w:t xml:space="preserve">par </w:t>
      </w:r>
      <w:r w:rsidR="00162676">
        <w:rPr>
          <w:noProof/>
        </w:rPr>
        <w:t>sir David hope</w:t>
      </w:r>
    </w:p>
    <w:p w14:paraId="20593DF5" w14:textId="77777777" w:rsidR="00665970" w:rsidRPr="00371494" w:rsidRDefault="00665970" w:rsidP="0033256C">
      <w:pPr>
        <w:pStyle w:val="Sous-titre"/>
        <w:rPr>
          <w:noProof/>
        </w:rPr>
      </w:pPr>
      <w:r w:rsidRPr="00371494">
        <w:rPr>
          <w:noProof/>
          <w:lang w:bidi="fr-FR"/>
        </w:rPr>
        <w:t xml:space="preserve">ISBN : </w:t>
      </w:r>
      <w:sdt>
        <w:sdtPr>
          <w:rPr>
            <w:noProof/>
          </w:rPr>
          <w:alias w:val="Numéro ISBN"/>
          <w:tag w:val="Numéro ISBN"/>
          <w:id w:val="874352148"/>
          <w:placeholder>
            <w:docPart w:val="380EAB05155F4AA2BBC18C630D963738"/>
          </w:placeholder>
          <w:temporary/>
          <w:showingPlcHdr/>
          <w15:appearance w15:val="hidden"/>
        </w:sdtPr>
        <w:sdtEndPr/>
        <w:sdtContent>
          <w:r w:rsidR="00896C4B" w:rsidRPr="00371494">
            <w:rPr>
              <w:noProof/>
              <w:lang w:bidi="fr-FR"/>
            </w:rPr>
            <w:t>123-45678-9</w:t>
          </w:r>
        </w:sdtContent>
      </w:sdt>
    </w:p>
    <w:p w14:paraId="1AAAB5A6" w14:textId="462A3EAA" w:rsidR="00665970" w:rsidRPr="00371494" w:rsidRDefault="00665970" w:rsidP="0033256C">
      <w:pPr>
        <w:pStyle w:val="Sous-titre"/>
        <w:rPr>
          <w:noProof/>
        </w:rPr>
      </w:pPr>
      <w:r w:rsidRPr="00371494">
        <w:rPr>
          <w:noProof/>
          <w:lang w:bidi="fr-FR"/>
        </w:rPr>
        <w:t xml:space="preserve">Imprimé </w:t>
      </w:r>
      <w:r w:rsidR="00162676">
        <w:rPr>
          <w:noProof/>
          <w:lang w:bidi="fr-FR"/>
        </w:rPr>
        <w:t xml:space="preserve">en RDC Kinshasa </w:t>
      </w:r>
    </w:p>
    <w:p w14:paraId="22076C63" w14:textId="77777777" w:rsidR="004944F7" w:rsidRPr="00371494" w:rsidRDefault="0022764D" w:rsidP="004944F7">
      <w:pPr>
        <w:rPr>
          <w:noProof/>
        </w:rPr>
      </w:pPr>
      <w:r w:rsidRPr="00371494">
        <w:rPr>
          <w:noProof/>
          <w:lang w:bidi="fr-FR"/>
        </w:rPr>
        <w:br w:type="page"/>
      </w:r>
    </w:p>
    <w:sdt>
      <w:sdtPr>
        <w:rPr>
          <w:noProof/>
          <w:spacing w:val="15"/>
          <w:sz w:val="24"/>
        </w:rPr>
        <w:id w:val="249324085"/>
        <w:docPartObj>
          <w:docPartGallery w:val="Table of Contents"/>
          <w:docPartUnique/>
        </w:docPartObj>
      </w:sdtPr>
      <w:sdtEndPr>
        <w:rPr>
          <w:rFonts w:asciiTheme="minorHAnsi" w:hAnsiTheme="minorHAnsi"/>
          <w:b/>
          <w:bCs/>
          <w:noProof w:val="0"/>
          <w:spacing w:val="0"/>
          <w:sz w:val="22"/>
        </w:rPr>
      </w:sdtEndPr>
      <w:sdtContent>
        <w:p w14:paraId="23ECE5B0" w14:textId="2808FA22" w:rsidR="006A1974" w:rsidRDefault="00574218" w:rsidP="00082926">
          <w:pPr>
            <w:pStyle w:val="En-ttedetabledesmatires"/>
          </w:pPr>
          <w:r w:rsidRPr="00912115">
            <w:t>Table des matières</w:t>
          </w:r>
        </w:p>
        <w:p w14:paraId="27ADAEFE" w14:textId="09193DF2" w:rsidR="00082926" w:rsidRPr="00082926" w:rsidRDefault="00C83E57" w:rsidP="007F3FFF">
          <w:pPr>
            <w:pStyle w:val="Paragraphedeliste"/>
            <w:numPr>
              <w:ilvl w:val="0"/>
              <w:numId w:val="1"/>
            </w:numPr>
          </w:pPr>
          <w:r>
            <w:t>Tout peut basculer .</w:t>
          </w:r>
        </w:p>
        <w:p w14:paraId="4B8BB40C" w14:textId="77777777" w:rsidR="00F4087A" w:rsidRDefault="006A1974" w:rsidP="007F3FFF">
          <w:pPr>
            <w:pStyle w:val="Paragraphedeliste"/>
            <w:numPr>
              <w:ilvl w:val="0"/>
              <w:numId w:val="1"/>
            </w:numPr>
            <w:rPr>
              <w:lang w:bidi="fr-FR"/>
            </w:rPr>
          </w:pPr>
          <w:r>
            <w:rPr>
              <w:lang w:bidi="fr-FR"/>
            </w:rPr>
            <w:t xml:space="preserve">Ce monde </w:t>
          </w:r>
          <w:r w:rsidR="00C83E57">
            <w:rPr>
              <w:lang w:bidi="fr-FR"/>
            </w:rPr>
            <w:t>froid</w:t>
          </w:r>
        </w:p>
        <w:p w14:paraId="79DFFD36" w14:textId="77777777" w:rsidR="00F4087A" w:rsidRDefault="00F4087A" w:rsidP="007F3FFF">
          <w:pPr>
            <w:pStyle w:val="Paragraphedeliste"/>
            <w:numPr>
              <w:ilvl w:val="0"/>
              <w:numId w:val="1"/>
            </w:numPr>
            <w:rPr>
              <w:lang w:bidi="fr-FR"/>
            </w:rPr>
          </w:pPr>
          <w:r>
            <w:rPr>
              <w:lang w:bidi="fr-FR"/>
            </w:rPr>
            <w:t>Heureuse sans moi</w:t>
          </w:r>
        </w:p>
        <w:p w14:paraId="5F3896EE" w14:textId="77777777" w:rsidR="00F4087A" w:rsidRDefault="00F4087A" w:rsidP="007F3FFF">
          <w:pPr>
            <w:pStyle w:val="Paragraphedeliste"/>
            <w:numPr>
              <w:ilvl w:val="0"/>
              <w:numId w:val="1"/>
            </w:numPr>
            <w:rPr>
              <w:lang w:bidi="fr-FR"/>
            </w:rPr>
          </w:pPr>
          <w:r>
            <w:rPr>
              <w:lang w:bidi="fr-FR"/>
            </w:rPr>
            <w:t>Espoir</w:t>
          </w:r>
        </w:p>
        <w:p w14:paraId="08161417" w14:textId="0E3C124F" w:rsidR="006F470F" w:rsidRPr="00371494" w:rsidRDefault="00F4087A" w:rsidP="007F3FFF">
          <w:pPr>
            <w:pStyle w:val="Paragraphedeliste"/>
            <w:numPr>
              <w:ilvl w:val="0"/>
              <w:numId w:val="1"/>
            </w:numPr>
            <w:rPr>
              <w:lang w:bidi="fr-FR"/>
            </w:rPr>
            <w:sectPr w:rsidR="006F470F" w:rsidRPr="00371494" w:rsidSect="008A0145">
              <w:type w:val="oddPage"/>
              <w:pgSz w:w="8419" w:h="11906" w:orient="landscape" w:code="9"/>
              <w:pgMar w:top="1474" w:right="1440" w:bottom="720" w:left="1440" w:header="720" w:footer="720" w:gutter="0"/>
              <w:pgNumType w:start="1"/>
              <w:cols w:space="720"/>
              <w:docGrid w:linePitch="360"/>
            </w:sectPr>
          </w:pPr>
          <w:r>
            <w:rPr>
              <w:lang w:bidi="fr-FR"/>
            </w:rPr>
            <w:t>Te rencontrer.</w:t>
          </w:r>
        </w:p>
      </w:sdtContent>
    </w:sdt>
    <w:p w14:paraId="5CFBDCDB" w14:textId="5C44377C" w:rsidR="00C83E57" w:rsidRDefault="00917F72" w:rsidP="00371494">
      <w:pPr>
        <w:pStyle w:val="Titre1"/>
        <w:spacing w:after="360"/>
        <w:rPr>
          <w:rStyle w:val="Auteur1"/>
          <w:b/>
          <w:bCs/>
          <w:noProof/>
          <w:color w:val="B55374" w:themeColor="accent4" w:themeShade="BF"/>
        </w:rPr>
      </w:pPr>
      <w:bookmarkStart w:id="0" w:name="_Toc22311314"/>
      <w:r w:rsidRPr="00371494">
        <w:rPr>
          <w:rStyle w:val="CaractreTitre1"/>
          <w:noProof/>
          <w:lang w:eastAsia="fr-FR"/>
        </w:rPr>
        <w:lastRenderedPageBreak/>
        <w:drawing>
          <wp:anchor distT="0" distB="0" distL="114300" distR="114300" simplePos="0" relativeHeight="251687936" behindDoc="1" locked="0" layoutInCell="1" allowOverlap="1" wp14:anchorId="4F4F04F6" wp14:editId="257E27D6">
            <wp:simplePos x="0" y="0"/>
            <wp:positionH relativeFrom="column">
              <wp:posOffset>-152400</wp:posOffset>
            </wp:positionH>
            <wp:positionV relativeFrom="paragraph">
              <wp:posOffset>1000125</wp:posOffset>
            </wp:positionV>
            <wp:extent cx="1810512" cy="4745736"/>
            <wp:effectExtent l="0" t="0" r="0" b="0"/>
            <wp:wrapTight wrapText="right">
              <wp:wrapPolygon edited="0">
                <wp:start x="6591" y="434"/>
                <wp:lineTo x="3864" y="1127"/>
                <wp:lineTo x="2273" y="1648"/>
                <wp:lineTo x="2273" y="2515"/>
                <wp:lineTo x="3409" y="4769"/>
                <wp:lineTo x="682" y="5376"/>
                <wp:lineTo x="227" y="5550"/>
                <wp:lineTo x="455" y="6157"/>
                <wp:lineTo x="1591" y="7544"/>
                <wp:lineTo x="4318" y="8931"/>
                <wp:lineTo x="1136" y="10319"/>
                <wp:lineTo x="0" y="11273"/>
                <wp:lineTo x="0" y="11446"/>
                <wp:lineTo x="909" y="11880"/>
                <wp:lineTo x="3637" y="13094"/>
                <wp:lineTo x="8182" y="14481"/>
                <wp:lineTo x="5682" y="14654"/>
                <wp:lineTo x="3637" y="15261"/>
                <wp:lineTo x="3637" y="15955"/>
                <wp:lineTo x="6137" y="17256"/>
                <wp:lineTo x="6819" y="18643"/>
                <wp:lineTo x="8410" y="20031"/>
                <wp:lineTo x="10910" y="21331"/>
                <wp:lineTo x="12046" y="21331"/>
                <wp:lineTo x="11819" y="20031"/>
                <wp:lineTo x="7955" y="18643"/>
                <wp:lineTo x="9092" y="18643"/>
                <wp:lineTo x="14092" y="17256"/>
                <wp:lineTo x="15456" y="16302"/>
                <wp:lineTo x="15910" y="15868"/>
                <wp:lineTo x="15910" y="15088"/>
                <wp:lineTo x="13410" y="13094"/>
                <wp:lineTo x="15001" y="12400"/>
                <wp:lineTo x="15001" y="11966"/>
                <wp:lineTo x="14319" y="11706"/>
                <wp:lineTo x="12046" y="10145"/>
                <wp:lineTo x="8182" y="9278"/>
                <wp:lineTo x="5682" y="8931"/>
                <wp:lineTo x="5455" y="7544"/>
                <wp:lineTo x="10228" y="7544"/>
                <wp:lineTo x="16592" y="6764"/>
                <wp:lineTo x="16365" y="6157"/>
                <wp:lineTo x="20001" y="5810"/>
                <wp:lineTo x="20001" y="5029"/>
                <wp:lineTo x="17501" y="4509"/>
                <wp:lineTo x="17274" y="4162"/>
                <wp:lineTo x="15228" y="3382"/>
                <wp:lineTo x="17729" y="3122"/>
                <wp:lineTo x="17956" y="2428"/>
                <wp:lineTo x="16592" y="1734"/>
                <wp:lineTo x="7728" y="434"/>
                <wp:lineTo x="6591" y="434"/>
              </wp:wrapPolygon>
            </wp:wrapTight>
            <wp:docPr id="3" name="Image 3" descr="Fleurs sur une branch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Artwork.pn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10512" cy="474573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1058F" w:rsidRPr="00371494">
        <w:rPr>
          <w:rStyle w:val="CaractreTitre1"/>
          <w:noProof/>
        </w:rPr>
        <w:br/>
      </w:r>
      <w:r w:rsidR="00C83E57">
        <w:rPr>
          <w:rStyle w:val="Auteur1"/>
          <w:b/>
          <w:bCs/>
          <w:noProof/>
          <w:color w:val="B55374" w:themeColor="accent4" w:themeShade="BF"/>
        </w:rPr>
        <w:t>‘’Tout peut basculer’’</w:t>
      </w:r>
    </w:p>
    <w:p w14:paraId="520D6DCD" w14:textId="6DCD2B95" w:rsidR="0071058F" w:rsidRPr="00371494" w:rsidRDefault="007C3F5B" w:rsidP="00371494">
      <w:pPr>
        <w:pStyle w:val="Titre1"/>
        <w:spacing w:after="360"/>
        <w:rPr>
          <w:rStyle w:val="Auteur1"/>
          <w:noProof/>
          <w:color w:val="B55374" w:themeColor="accent4" w:themeShade="BF"/>
        </w:rPr>
      </w:pPr>
      <w:r>
        <w:rPr>
          <w:rStyle w:val="Auteur1"/>
          <w:noProof/>
          <w:color w:val="B55374" w:themeColor="accent4" w:themeShade="BF"/>
        </w:rPr>
        <w:lastRenderedPageBreak/>
        <w:t>‘’</w:t>
      </w:r>
      <w:r w:rsidR="00E31154">
        <w:rPr>
          <w:rStyle w:val="Auteur1"/>
          <w:noProof/>
          <w:color w:val="B55374" w:themeColor="accent4" w:themeShade="BF"/>
        </w:rPr>
        <w:t>Ce monde froid</w:t>
      </w:r>
      <w:r>
        <w:rPr>
          <w:rStyle w:val="Auteur1"/>
          <w:noProof/>
          <w:color w:val="B55374" w:themeColor="accent4" w:themeShade="BF"/>
        </w:rPr>
        <w:t xml:space="preserve">’’     </w:t>
      </w:r>
      <w:r w:rsidR="0071058F" w:rsidRPr="00371494">
        <w:rPr>
          <w:rStyle w:val="Auteur1"/>
          <w:noProof/>
          <w:color w:val="B55374" w:themeColor="accent4" w:themeShade="BF"/>
        </w:rPr>
        <w:t>pa</w:t>
      </w:r>
      <w:bookmarkEnd w:id="0"/>
      <w:r w:rsidR="00AA0342">
        <w:rPr>
          <w:rStyle w:val="Auteur1"/>
          <w:noProof/>
          <w:color w:val="B55374" w:themeColor="accent4" w:themeShade="BF"/>
        </w:rPr>
        <w:t xml:space="preserve">r </w:t>
      </w:r>
      <w:r w:rsidR="003E23BE">
        <w:rPr>
          <w:rStyle w:val="Auteur1"/>
          <w:noProof/>
          <w:color w:val="B55374" w:themeColor="accent4" w:themeShade="BF"/>
        </w:rPr>
        <w:t>David Hope98</w:t>
      </w:r>
    </w:p>
    <w:p w14:paraId="13D039A6" w14:textId="77777777" w:rsidR="00AA0342" w:rsidRDefault="00AA0342" w:rsidP="00A40575">
      <w:pPr>
        <w:pStyle w:val="Texte1"/>
        <w:rPr>
          <w:noProof/>
          <w:sz w:val="24"/>
          <w:szCs w:val="24"/>
        </w:rPr>
      </w:pPr>
      <w:r>
        <w:rPr>
          <w:noProof/>
          <w:sz w:val="24"/>
          <w:szCs w:val="24"/>
        </w:rPr>
        <w:t>Ce qui nous unissait hier, doux fil du passé,</w:t>
      </w:r>
    </w:p>
    <w:p w14:paraId="3640543F" w14:textId="20F270C1" w:rsidR="00AA0342" w:rsidRDefault="00AA0342" w:rsidP="00A40575">
      <w:pPr>
        <w:pStyle w:val="Texte1"/>
        <w:rPr>
          <w:noProof/>
          <w:sz w:val="24"/>
          <w:szCs w:val="24"/>
        </w:rPr>
      </w:pPr>
      <w:r>
        <w:rPr>
          <w:noProof/>
          <w:sz w:val="24"/>
          <w:szCs w:val="24"/>
        </w:rPr>
        <w:t>Aujourd’hui se déchire, comme une étoffe effilochée.</w:t>
      </w:r>
    </w:p>
    <w:p w14:paraId="5CECBE8A" w14:textId="77777777" w:rsidR="00AA0342" w:rsidRDefault="00AA0342" w:rsidP="00A40575">
      <w:pPr>
        <w:pStyle w:val="Texte1"/>
        <w:rPr>
          <w:noProof/>
          <w:sz w:val="24"/>
          <w:szCs w:val="24"/>
        </w:rPr>
      </w:pPr>
      <w:r>
        <w:rPr>
          <w:noProof/>
          <w:sz w:val="24"/>
          <w:szCs w:val="24"/>
        </w:rPr>
        <w:t>Les rires complices, les promesses échangées,</w:t>
      </w:r>
    </w:p>
    <w:p w14:paraId="0156A32E" w14:textId="77777777" w:rsidR="00AA0342" w:rsidRDefault="00AA0342" w:rsidP="00A40575">
      <w:pPr>
        <w:pStyle w:val="Texte1"/>
        <w:rPr>
          <w:noProof/>
          <w:sz w:val="24"/>
          <w:szCs w:val="24"/>
        </w:rPr>
      </w:pPr>
      <w:r>
        <w:rPr>
          <w:noProof/>
          <w:sz w:val="24"/>
          <w:szCs w:val="24"/>
        </w:rPr>
        <w:t>Ont cédé la place à un silence, à une triste réalité.</w:t>
      </w:r>
    </w:p>
    <w:p w14:paraId="73BED687" w14:textId="77777777" w:rsidR="00AA0342" w:rsidRDefault="00AA0342" w:rsidP="00A40575">
      <w:pPr>
        <w:pStyle w:val="Texte1"/>
        <w:rPr>
          <w:noProof/>
          <w:sz w:val="24"/>
          <w:szCs w:val="24"/>
        </w:rPr>
      </w:pPr>
    </w:p>
    <w:p w14:paraId="7B38E96F" w14:textId="77777777" w:rsidR="00AA0342" w:rsidRDefault="00AA0342" w:rsidP="00A40575">
      <w:pPr>
        <w:pStyle w:val="Texte1"/>
        <w:rPr>
          <w:noProof/>
          <w:sz w:val="24"/>
          <w:szCs w:val="24"/>
        </w:rPr>
      </w:pPr>
      <w:r>
        <w:rPr>
          <w:noProof/>
          <w:sz w:val="24"/>
          <w:szCs w:val="24"/>
        </w:rPr>
        <w:t>Nos chemins se croisaient, harmonie parfaite,</w:t>
      </w:r>
    </w:p>
    <w:p w14:paraId="51603E62" w14:textId="664227B4" w:rsidR="00AA0342" w:rsidRDefault="00AA0342" w:rsidP="00A40575">
      <w:pPr>
        <w:pStyle w:val="Texte1"/>
        <w:rPr>
          <w:noProof/>
          <w:sz w:val="24"/>
          <w:szCs w:val="24"/>
        </w:rPr>
      </w:pPr>
      <w:r>
        <w:rPr>
          <w:noProof/>
          <w:sz w:val="24"/>
          <w:szCs w:val="24"/>
        </w:rPr>
        <w:t>Mais aujourd’hui, nos pas s’éloignent, laissant une défaite.</w:t>
      </w:r>
    </w:p>
    <w:p w14:paraId="74462791" w14:textId="209CF56E" w:rsidR="00AA0342" w:rsidRDefault="00AA0342" w:rsidP="00A40575">
      <w:pPr>
        <w:pStyle w:val="Texte1"/>
        <w:rPr>
          <w:noProof/>
          <w:sz w:val="24"/>
          <w:szCs w:val="24"/>
        </w:rPr>
      </w:pPr>
      <w:r>
        <w:rPr>
          <w:noProof/>
          <w:sz w:val="24"/>
          <w:szCs w:val="24"/>
        </w:rPr>
        <w:t>Les souvenirs, doux échos d’un amour épanoui,</w:t>
      </w:r>
    </w:p>
    <w:p w14:paraId="4268CA14" w14:textId="11420531" w:rsidR="00AA0342" w:rsidRDefault="00AA0342" w:rsidP="00A40575">
      <w:pPr>
        <w:pStyle w:val="Texte1"/>
        <w:rPr>
          <w:noProof/>
          <w:sz w:val="24"/>
          <w:szCs w:val="24"/>
        </w:rPr>
      </w:pPr>
      <w:r>
        <w:rPr>
          <w:noProof/>
          <w:sz w:val="24"/>
          <w:szCs w:val="24"/>
        </w:rPr>
        <w:t>Sont devenus des ombres, des vestiges dans l’oubli.</w:t>
      </w:r>
    </w:p>
    <w:p w14:paraId="491D4A64" w14:textId="77777777" w:rsidR="00AA0342" w:rsidRDefault="00AA0342" w:rsidP="00A40575">
      <w:pPr>
        <w:pStyle w:val="Texte1"/>
        <w:rPr>
          <w:noProof/>
          <w:sz w:val="24"/>
          <w:szCs w:val="24"/>
        </w:rPr>
      </w:pPr>
    </w:p>
    <w:p w14:paraId="03BBB21A" w14:textId="77777777" w:rsidR="00AA0342" w:rsidRDefault="00AA0342" w:rsidP="00A40575">
      <w:pPr>
        <w:pStyle w:val="Texte1"/>
        <w:rPr>
          <w:noProof/>
          <w:sz w:val="24"/>
          <w:szCs w:val="24"/>
        </w:rPr>
      </w:pPr>
      <w:r>
        <w:rPr>
          <w:noProof/>
          <w:sz w:val="24"/>
          <w:szCs w:val="24"/>
        </w:rPr>
        <w:t>Ce qui nous unissait hier, comme une douce mélodie,</w:t>
      </w:r>
    </w:p>
    <w:p w14:paraId="52AC45C4" w14:textId="04202569" w:rsidR="00AA0342" w:rsidRDefault="00AA0342" w:rsidP="00A40575">
      <w:pPr>
        <w:pStyle w:val="Texte1"/>
        <w:rPr>
          <w:noProof/>
          <w:sz w:val="24"/>
          <w:szCs w:val="24"/>
        </w:rPr>
      </w:pPr>
      <w:r>
        <w:rPr>
          <w:noProof/>
          <w:sz w:val="24"/>
          <w:szCs w:val="24"/>
        </w:rPr>
        <w:t>Aujourd’hui s’est dissipé, tel un songe qui s’oublie.</w:t>
      </w:r>
    </w:p>
    <w:p w14:paraId="35FD647E" w14:textId="77777777" w:rsidR="00AA0342" w:rsidRDefault="00AA0342" w:rsidP="00A40575">
      <w:pPr>
        <w:pStyle w:val="Texte1"/>
        <w:rPr>
          <w:noProof/>
          <w:sz w:val="24"/>
          <w:szCs w:val="24"/>
        </w:rPr>
      </w:pPr>
      <w:r>
        <w:rPr>
          <w:noProof/>
          <w:sz w:val="24"/>
          <w:szCs w:val="24"/>
        </w:rPr>
        <w:t>Les regards complices, les caresses échangées,</w:t>
      </w:r>
    </w:p>
    <w:p w14:paraId="55050C04" w14:textId="77777777" w:rsidR="00AA0342" w:rsidRDefault="00AA0342" w:rsidP="00A40575">
      <w:pPr>
        <w:pStyle w:val="Texte1"/>
        <w:rPr>
          <w:noProof/>
          <w:sz w:val="24"/>
          <w:szCs w:val="24"/>
        </w:rPr>
      </w:pPr>
      <w:r>
        <w:rPr>
          <w:noProof/>
          <w:sz w:val="24"/>
          <w:szCs w:val="24"/>
        </w:rPr>
        <w:t>Ont laissé la place à des silences, à des vides laissés.</w:t>
      </w:r>
    </w:p>
    <w:p w14:paraId="3DAAD1EA" w14:textId="77777777" w:rsidR="00AA0342" w:rsidRDefault="00AA0342" w:rsidP="00A40575">
      <w:pPr>
        <w:pStyle w:val="Texte1"/>
        <w:rPr>
          <w:noProof/>
          <w:sz w:val="24"/>
          <w:szCs w:val="24"/>
        </w:rPr>
      </w:pPr>
    </w:p>
    <w:p w14:paraId="5D43DD64" w14:textId="77777777" w:rsidR="00AA0342" w:rsidRDefault="00AA0342" w:rsidP="00A40575">
      <w:pPr>
        <w:pStyle w:val="Texte1"/>
        <w:rPr>
          <w:noProof/>
          <w:sz w:val="24"/>
          <w:szCs w:val="24"/>
        </w:rPr>
      </w:pPr>
      <w:r>
        <w:rPr>
          <w:noProof/>
          <w:sz w:val="24"/>
          <w:szCs w:val="24"/>
        </w:rPr>
        <w:t>Les saisons ont changé, emportant avec elles nos éclats,</w:t>
      </w:r>
    </w:p>
    <w:p w14:paraId="0F9127F0" w14:textId="1E269863" w:rsidR="00AA0342" w:rsidRDefault="00AA0342" w:rsidP="00A40575">
      <w:pPr>
        <w:pStyle w:val="Texte1"/>
        <w:rPr>
          <w:noProof/>
          <w:sz w:val="24"/>
          <w:szCs w:val="24"/>
        </w:rPr>
      </w:pPr>
      <w:r>
        <w:rPr>
          <w:noProof/>
          <w:sz w:val="24"/>
          <w:szCs w:val="24"/>
        </w:rPr>
        <w:t>Ce qui était hier, aujourd’hui n’est plus que trépas.</w:t>
      </w:r>
    </w:p>
    <w:p w14:paraId="4EB5D729" w14:textId="77777777" w:rsidR="00AA0342" w:rsidRDefault="00AA0342" w:rsidP="00A40575">
      <w:pPr>
        <w:pStyle w:val="Texte1"/>
        <w:rPr>
          <w:noProof/>
          <w:sz w:val="24"/>
          <w:szCs w:val="24"/>
        </w:rPr>
      </w:pPr>
      <w:r>
        <w:rPr>
          <w:noProof/>
          <w:sz w:val="24"/>
          <w:szCs w:val="24"/>
        </w:rPr>
        <w:t>Les étoiles qui veillaient sur notre amour éteint,</w:t>
      </w:r>
    </w:p>
    <w:p w14:paraId="310C29D8" w14:textId="77777777" w:rsidR="00AA0342" w:rsidRDefault="00AA0342" w:rsidP="00A40575">
      <w:pPr>
        <w:pStyle w:val="Texte1"/>
        <w:rPr>
          <w:noProof/>
          <w:sz w:val="24"/>
          <w:szCs w:val="24"/>
        </w:rPr>
      </w:pPr>
      <w:r>
        <w:rPr>
          <w:noProof/>
          <w:sz w:val="24"/>
          <w:szCs w:val="24"/>
        </w:rPr>
        <w:t>Scintillent désormais dans un ciel lointain.</w:t>
      </w:r>
    </w:p>
    <w:p w14:paraId="3AAE172A" w14:textId="77777777" w:rsidR="00AA0342" w:rsidRDefault="00AA0342" w:rsidP="00A40575">
      <w:pPr>
        <w:pStyle w:val="Texte1"/>
        <w:rPr>
          <w:noProof/>
          <w:sz w:val="24"/>
          <w:szCs w:val="24"/>
        </w:rPr>
      </w:pPr>
    </w:p>
    <w:p w14:paraId="43BB7BFA" w14:textId="77777777" w:rsidR="00AA0342" w:rsidRDefault="00AA0342" w:rsidP="00A40575">
      <w:pPr>
        <w:pStyle w:val="Texte1"/>
        <w:rPr>
          <w:noProof/>
          <w:sz w:val="24"/>
          <w:szCs w:val="24"/>
        </w:rPr>
      </w:pPr>
      <w:r>
        <w:rPr>
          <w:noProof/>
          <w:sz w:val="24"/>
          <w:szCs w:val="24"/>
        </w:rPr>
        <w:t>Ce qui nous unissait hier, tel un jardin en fleurs,</w:t>
      </w:r>
    </w:p>
    <w:p w14:paraId="0A8FF7DF" w14:textId="1DCBB449" w:rsidR="00AA0342" w:rsidRDefault="00AA0342" w:rsidP="00A40575">
      <w:pPr>
        <w:pStyle w:val="Texte1"/>
        <w:rPr>
          <w:noProof/>
          <w:sz w:val="24"/>
          <w:szCs w:val="24"/>
        </w:rPr>
      </w:pPr>
      <w:r>
        <w:rPr>
          <w:noProof/>
          <w:sz w:val="24"/>
          <w:szCs w:val="24"/>
        </w:rPr>
        <w:t>Aujourd’hui se flétrit, laissant place à des heures de douleur.</w:t>
      </w:r>
    </w:p>
    <w:p w14:paraId="5024D584" w14:textId="77777777" w:rsidR="00AA0342" w:rsidRDefault="00AA0342" w:rsidP="00A40575">
      <w:pPr>
        <w:pStyle w:val="Texte1"/>
        <w:rPr>
          <w:noProof/>
          <w:sz w:val="24"/>
          <w:szCs w:val="24"/>
        </w:rPr>
      </w:pPr>
      <w:r>
        <w:rPr>
          <w:noProof/>
          <w:sz w:val="24"/>
          <w:szCs w:val="24"/>
        </w:rPr>
        <w:lastRenderedPageBreak/>
        <w:t>Les serments murmurés, les rêves tissés ensemble,</w:t>
      </w:r>
    </w:p>
    <w:p w14:paraId="302008F0" w14:textId="35051ACA" w:rsidR="00AA0342" w:rsidRDefault="00AA0342" w:rsidP="00A40575">
      <w:pPr>
        <w:pStyle w:val="Texte1"/>
        <w:rPr>
          <w:noProof/>
          <w:sz w:val="24"/>
          <w:szCs w:val="24"/>
        </w:rPr>
      </w:pPr>
      <w:r>
        <w:rPr>
          <w:noProof/>
          <w:sz w:val="24"/>
          <w:szCs w:val="24"/>
        </w:rPr>
        <w:t>S’évanouissent dans l’ombre, comme une lueur qui tremble.</w:t>
      </w:r>
    </w:p>
    <w:p w14:paraId="5803ACD0" w14:textId="77777777" w:rsidR="00AA0342" w:rsidRDefault="00AA0342" w:rsidP="00A40575">
      <w:pPr>
        <w:pStyle w:val="Texte1"/>
        <w:rPr>
          <w:noProof/>
          <w:sz w:val="24"/>
          <w:szCs w:val="24"/>
        </w:rPr>
      </w:pPr>
    </w:p>
    <w:p w14:paraId="2009884C" w14:textId="2A1A3A10" w:rsidR="00AA0342" w:rsidRDefault="00AA0342" w:rsidP="00A40575">
      <w:pPr>
        <w:pStyle w:val="Texte1"/>
        <w:rPr>
          <w:noProof/>
          <w:sz w:val="24"/>
          <w:szCs w:val="24"/>
        </w:rPr>
      </w:pPr>
      <w:r>
        <w:rPr>
          <w:noProof/>
          <w:sz w:val="24"/>
          <w:szCs w:val="24"/>
        </w:rPr>
        <w:t>Mais dans ce crépuscule d’un amour déchu,</w:t>
      </w:r>
    </w:p>
    <w:p w14:paraId="28BE9232" w14:textId="77777777" w:rsidR="00AA0342" w:rsidRDefault="00AA0342" w:rsidP="00A40575">
      <w:pPr>
        <w:pStyle w:val="Texte1"/>
        <w:rPr>
          <w:noProof/>
          <w:sz w:val="24"/>
          <w:szCs w:val="24"/>
        </w:rPr>
      </w:pPr>
      <w:r>
        <w:rPr>
          <w:noProof/>
          <w:sz w:val="24"/>
          <w:szCs w:val="24"/>
        </w:rPr>
        <w:t>Résiste la force des souvenirs, des moments reçus.</w:t>
      </w:r>
    </w:p>
    <w:p w14:paraId="31FB3FB0" w14:textId="3A0B8BD8" w:rsidR="00AA0342" w:rsidRDefault="00AA0342" w:rsidP="00A40575">
      <w:pPr>
        <w:pStyle w:val="Texte1"/>
        <w:rPr>
          <w:noProof/>
          <w:sz w:val="24"/>
          <w:szCs w:val="24"/>
        </w:rPr>
      </w:pPr>
      <w:r>
        <w:rPr>
          <w:noProof/>
          <w:sz w:val="24"/>
          <w:szCs w:val="24"/>
        </w:rPr>
        <w:t>Ce qui nous unissait hier, même s’il s’est éparpillé,</w:t>
      </w:r>
    </w:p>
    <w:p w14:paraId="0EC70D45" w14:textId="77777777" w:rsidR="00AA0342" w:rsidRDefault="00AA0342" w:rsidP="00A40575">
      <w:pPr>
        <w:pStyle w:val="Texte1"/>
        <w:rPr>
          <w:noProof/>
          <w:sz w:val="24"/>
          <w:szCs w:val="24"/>
        </w:rPr>
      </w:pPr>
      <w:r>
        <w:rPr>
          <w:noProof/>
          <w:sz w:val="24"/>
          <w:szCs w:val="24"/>
        </w:rPr>
        <w:t>Reste gravé dans le livre du temps, à jamais préservé.</w:t>
      </w:r>
    </w:p>
    <w:p w14:paraId="1CFDD252" w14:textId="77777777" w:rsidR="003E23BE" w:rsidRPr="003E23BE" w:rsidRDefault="003E23BE" w:rsidP="00A40575">
      <w:pPr>
        <w:pStyle w:val="Texte1"/>
        <w:rPr>
          <w:noProof/>
          <w:sz w:val="24"/>
          <w:szCs w:val="24"/>
        </w:rPr>
      </w:pPr>
    </w:p>
    <w:p w14:paraId="507A4F82" w14:textId="4C7A801C" w:rsidR="0033256C" w:rsidRDefault="007C3F5B" w:rsidP="00371494">
      <w:pPr>
        <w:pStyle w:val="Titre1"/>
        <w:spacing w:after="960"/>
        <w:jc w:val="right"/>
        <w:rPr>
          <w:rStyle w:val="Auteur2"/>
          <w:rFonts w:asciiTheme="minorHAnsi" w:hAnsiTheme="minorHAnsi"/>
          <w:noProof/>
        </w:rPr>
      </w:pPr>
      <w:bookmarkStart w:id="1" w:name="_Toc22311315"/>
      <w:bookmarkStart w:id="2" w:name="_Toc4527260"/>
      <w:bookmarkStart w:id="3" w:name="_Toc4525294"/>
      <w:r>
        <w:rPr>
          <w:rStyle w:val="CaractreTitre2"/>
          <w:rFonts w:asciiTheme="minorHAnsi" w:hAnsiTheme="minorHAnsi"/>
          <w:noProof/>
        </w:rPr>
        <w:lastRenderedPageBreak/>
        <w:t xml:space="preserve">Heureuse sans moi </w:t>
      </w:r>
      <w:r w:rsidR="00DF135B" w:rsidRPr="00371494">
        <w:rPr>
          <w:rStyle w:val="CaractreTitre2"/>
          <w:rFonts w:asciiTheme="minorHAnsi" w:hAnsiTheme="minorHAnsi"/>
          <w:noProof/>
          <w:lang w:eastAsia="fr-FR"/>
        </w:rPr>
        <mc:AlternateContent>
          <mc:Choice Requires="wps">
            <w:drawing>
              <wp:anchor distT="0" distB="0" distL="320040" distR="320040" simplePos="0" relativeHeight="251678720" behindDoc="1" locked="0" layoutInCell="1" allowOverlap="1" wp14:anchorId="0814A24B" wp14:editId="1AA2BAC4">
                <wp:simplePos x="0" y="0"/>
                <wp:positionH relativeFrom="column">
                  <wp:posOffset>725805</wp:posOffset>
                </wp:positionH>
                <wp:positionV relativeFrom="paragraph">
                  <wp:posOffset>874395</wp:posOffset>
                </wp:positionV>
                <wp:extent cx="3346704" cy="3346704"/>
                <wp:effectExtent l="0" t="0" r="0" b="0"/>
                <wp:wrapTight wrapText="bothSides">
                  <wp:wrapPolygon edited="0">
                    <wp:start x="12911" y="123"/>
                    <wp:lineTo x="7378" y="2336"/>
                    <wp:lineTo x="5287" y="4181"/>
                    <wp:lineTo x="3443" y="6148"/>
                    <wp:lineTo x="1967" y="6763"/>
                    <wp:lineTo x="1721" y="7132"/>
                    <wp:lineTo x="2090" y="8238"/>
                    <wp:lineTo x="1476" y="8361"/>
                    <wp:lineTo x="1476" y="9837"/>
                    <wp:lineTo x="861" y="10329"/>
                    <wp:lineTo x="984" y="12050"/>
                    <wp:lineTo x="3935" y="12173"/>
                    <wp:lineTo x="1844" y="14140"/>
                    <wp:lineTo x="1844" y="14263"/>
                    <wp:lineTo x="2951" y="16108"/>
                    <wp:lineTo x="3443" y="18075"/>
                    <wp:lineTo x="5164" y="19428"/>
                    <wp:lineTo x="5287" y="19674"/>
                    <wp:lineTo x="6025" y="19674"/>
                    <wp:lineTo x="8115" y="19428"/>
                    <wp:lineTo x="9960" y="18813"/>
                    <wp:lineTo x="9837" y="18075"/>
                    <wp:lineTo x="11927" y="18075"/>
                    <wp:lineTo x="16969" y="16723"/>
                    <wp:lineTo x="16969" y="16108"/>
                    <wp:lineTo x="18936" y="14263"/>
                    <wp:lineTo x="18936" y="14140"/>
                    <wp:lineTo x="18198" y="12173"/>
                    <wp:lineTo x="19182" y="11312"/>
                    <wp:lineTo x="19674" y="10329"/>
                    <wp:lineTo x="19305" y="10206"/>
                    <wp:lineTo x="20411" y="9714"/>
                    <wp:lineTo x="21026" y="8853"/>
                    <wp:lineTo x="20657" y="8238"/>
                    <wp:lineTo x="18936" y="6394"/>
                    <wp:lineTo x="16231" y="4304"/>
                    <wp:lineTo x="16231" y="3074"/>
                    <wp:lineTo x="13526" y="123"/>
                    <wp:lineTo x="12911" y="123"/>
                  </wp:wrapPolygon>
                </wp:wrapTight>
                <wp:docPr id="17" name="Ovale 17" descr="Tache d’encre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46704" cy="3346704"/>
                        </a:xfrm>
                        <a:prstGeom prst="ellipse">
                          <a:avLst/>
                        </a:prstGeom>
                        <a:blipFill dpi="0" rotWithShape="1"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a:blip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4714CB55" id="Ovale 17" o:spid="_x0000_s1026" alt="Tache d’encre" style="position:absolute;margin-left:57.15pt;margin-top:68.85pt;width:263.5pt;height:263.5pt;z-index:-251637760;visibility:visible;mso-wrap-style:square;mso-width-percent:0;mso-height-percent:0;mso-wrap-distance-left:25.2pt;mso-wrap-distance-top:0;mso-wrap-distance-right:25.2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" stroked="f" strokeweight="1pt">
                <v:fill r:id="rId13" o:title="Tache d’encre" recolor="t" rotate="t" type="frame"/>
                <v:stroke joinstyle="miter"/>
                <w10:wrap type="tight"/>
              </v:oval>
            </w:pict>
          </mc:Fallback>
        </mc:AlternateContent>
      </w:r>
      <w:r w:rsidR="0033256C" w:rsidRPr="00371494">
        <w:rPr>
          <w:rStyle w:val="CaractreTitre2"/>
          <w:rFonts w:asciiTheme="minorHAnsi" w:hAnsiTheme="minorHAnsi"/>
          <w:noProof/>
        </w:rPr>
        <w:br/>
      </w:r>
      <w:r w:rsidR="0033256C" w:rsidRPr="00371494">
        <w:rPr>
          <w:rStyle w:val="Auteur2"/>
          <w:rFonts w:asciiTheme="minorHAnsi" w:hAnsiTheme="minorHAnsi"/>
          <w:noProof/>
        </w:rPr>
        <w:t xml:space="preserve">par </w:t>
      </w:r>
      <w:bookmarkEnd w:id="1"/>
      <w:r w:rsidR="000F49E8">
        <w:rPr>
          <w:rStyle w:val="Auteur2"/>
          <w:rFonts w:asciiTheme="minorHAnsi" w:hAnsiTheme="minorHAnsi"/>
          <w:noProof/>
        </w:rPr>
        <w:t>sir David hope</w:t>
      </w:r>
    </w:p>
    <w:p w14:paraId="62CB41ED" w14:textId="4C43F662" w:rsidR="006C5FC2" w:rsidRDefault="00C92303" w:rsidP="006C5FC2">
      <w:r>
        <w:t>Dans l'ombre de la nuit, mon cœur souffre en silence,</w:t>
      </w:r>
    </w:p>
    <w:p w14:paraId="21FBB0E6" w14:textId="731FC05C" w:rsidR="00C92303" w:rsidRDefault="00C92303" w:rsidP="006C5FC2">
      <w:r>
        <w:t>Voyant ton bonheur éclater sans résistance.</w:t>
      </w:r>
    </w:p>
    <w:p w14:paraId="7DF71AC0" w14:textId="0BCA3AE1" w:rsidR="00C92303" w:rsidRDefault="00C92303" w:rsidP="006C5FC2">
      <w:r>
        <w:t>Je suis jaloux de ces instants où tu ris,</w:t>
      </w:r>
    </w:p>
    <w:p w14:paraId="32B580EE" w14:textId="781FFF0D" w:rsidR="00C92303" w:rsidRDefault="00C92303" w:rsidP="006C5FC2">
      <w:r>
        <w:t>Sans moi, loin de toi, perdu dans l'oubli.</w:t>
      </w:r>
    </w:p>
    <w:p w14:paraId="5956D1FC" w14:textId="77777777" w:rsidR="00C92303" w:rsidRDefault="00C92303" w:rsidP="006C5FC2"/>
    <w:p w14:paraId="2C5AC89B" w14:textId="31CE9AE1" w:rsidR="00C92303" w:rsidRDefault="00C92303" w:rsidP="006C5FC2">
      <w:r>
        <w:t>Ton sourire radieux illumine le monde,</w:t>
      </w:r>
    </w:p>
    <w:p w14:paraId="6E48AD41" w14:textId="752B7E50" w:rsidR="00C92303" w:rsidRDefault="00C92303" w:rsidP="006C5FC2">
      <w:r>
        <w:t>Mais dans mon âme tourmentée, la douleur gronde.</w:t>
      </w:r>
    </w:p>
    <w:p w14:paraId="426401CD" w14:textId="11A5E340" w:rsidR="00C92303" w:rsidRDefault="00C92303" w:rsidP="006C5FC2">
      <w:r>
        <w:t>Je suis envieux de ceux qui te font rire,</w:t>
      </w:r>
    </w:p>
    <w:p w14:paraId="7532EA49" w14:textId="3D52F785" w:rsidR="00C92303" w:rsidRDefault="00C92303" w:rsidP="006C5FC2">
      <w:r>
        <w:t>Pendant que je sombre dans un océan de désirs.</w:t>
      </w:r>
    </w:p>
    <w:p w14:paraId="7FCC0DFF" w14:textId="77777777" w:rsidR="00C92303" w:rsidRDefault="00C92303" w:rsidP="006C5FC2"/>
    <w:p w14:paraId="47D70EA0" w14:textId="2058F787" w:rsidR="00C92303" w:rsidRDefault="00C92303" w:rsidP="006C5FC2">
      <w:r>
        <w:lastRenderedPageBreak/>
        <w:t>Comment puis-je supporter de te voir si libre,</w:t>
      </w:r>
    </w:p>
    <w:p w14:paraId="3A717905" w14:textId="2E3C7A20" w:rsidR="00C92303" w:rsidRDefault="00C92303" w:rsidP="006C5FC2">
      <w:r>
        <w:t>Alors que je me consume dans le feu de mes fibres?</w:t>
      </w:r>
    </w:p>
    <w:p w14:paraId="08AD40BE" w14:textId="79996D52" w:rsidR="00C92303" w:rsidRDefault="00C92303" w:rsidP="006C5FC2">
      <w:r>
        <w:t>Je suis jaloux de chaque éclat de ton bonheur,</w:t>
      </w:r>
    </w:p>
    <w:p w14:paraId="44EBCA3F" w14:textId="24BAAC34" w:rsidR="00C92303" w:rsidRDefault="00C92303" w:rsidP="006C5FC2">
      <w:r>
        <w:t>Qui semble me narguer, me défier avec ardeur.</w:t>
      </w:r>
    </w:p>
    <w:p w14:paraId="7AC497AD" w14:textId="77777777" w:rsidR="00C92303" w:rsidRDefault="00C92303" w:rsidP="006C5FC2"/>
    <w:p w14:paraId="6E14450A" w14:textId="1AA980BA" w:rsidR="00C92303" w:rsidRDefault="00C92303" w:rsidP="006C5FC2">
      <w:r>
        <w:t>Dans l'obscurité de mon âme éperdue,</w:t>
      </w:r>
    </w:p>
    <w:p w14:paraId="156C5468" w14:textId="77EEE455" w:rsidR="00C92303" w:rsidRDefault="00C92303" w:rsidP="006C5FC2">
      <w:r>
        <w:t>Je brûle de cette jalousie qui me consume, nue.</w:t>
      </w:r>
    </w:p>
    <w:p w14:paraId="68D2D62B" w14:textId="7B6F0C14" w:rsidR="00C92303" w:rsidRDefault="00C92303" w:rsidP="006C5FC2">
      <w:r>
        <w:t>Je suis jaloux de chaque instant que je ne partage pas,</w:t>
      </w:r>
    </w:p>
    <w:p w14:paraId="2AA992C6" w14:textId="467071F2" w:rsidR="00C92303" w:rsidRDefault="00C92303" w:rsidP="006C5FC2">
      <w:r>
        <w:t>Avec toi, mon amour, mon unique repas.</w:t>
      </w:r>
    </w:p>
    <w:p w14:paraId="69DC3F10" w14:textId="77777777" w:rsidR="00C92303" w:rsidRDefault="00C92303" w:rsidP="006C5FC2"/>
    <w:p w14:paraId="71231CAB" w14:textId="6B0FB59E" w:rsidR="00C92303" w:rsidRDefault="00C92303" w:rsidP="006C5FC2">
      <w:r>
        <w:t>Mais malgré cette peine qui m'étreint le cœur,</w:t>
      </w:r>
    </w:p>
    <w:p w14:paraId="1AAAEC40" w14:textId="2A3603A8" w:rsidR="00C92303" w:rsidRDefault="00C92303" w:rsidP="006C5FC2">
      <w:r>
        <w:t>Je ne peux que souhaiter ton bonheur.</w:t>
      </w:r>
    </w:p>
    <w:p w14:paraId="5AB63165" w14:textId="1A91D4EC" w:rsidR="00C92303" w:rsidRDefault="00C92303" w:rsidP="006C5FC2">
      <w:r>
        <w:t>Même si je suis jaloux de te voir sans moi,</w:t>
      </w:r>
    </w:p>
    <w:p w14:paraId="525C1009" w14:textId="30E00A14" w:rsidR="00C92303" w:rsidRPr="006C5FC2" w:rsidRDefault="00C92303" w:rsidP="006C5FC2">
      <w:r>
        <w:t>Je t'aime plus que tout, malgré tout ça, ma foi.</w:t>
      </w:r>
    </w:p>
    <w:bookmarkEnd w:id="3"/>
    <w:p w14:paraId="7E361F13" w14:textId="411BBA8E" w:rsidR="00917F72" w:rsidRPr="00371494" w:rsidRDefault="00917F72" w:rsidP="00DF135B">
      <w:pPr>
        <w:pStyle w:val="Texte2"/>
        <w:rPr>
          <w:noProof/>
        </w:rPr>
      </w:pPr>
    </w:p>
    <w:bookmarkStart w:id="4" w:name="_Toc22311316"/>
    <w:p w14:paraId="2C90EC7F" w14:textId="77777777" w:rsidR="00035250" w:rsidRDefault="003B4976" w:rsidP="00371494">
      <w:pPr>
        <w:pStyle w:val="Titre31"/>
        <w:rPr>
          <w:noProof/>
        </w:rPr>
      </w:pPr>
      <w:r w:rsidRPr="00371494">
        <w:rPr>
          <w:noProof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1682816" behindDoc="1" locked="0" layoutInCell="1" allowOverlap="1" wp14:anchorId="6FE3A86C" wp14:editId="0BC1326C">
                <wp:simplePos x="0" y="0"/>
                <wp:positionH relativeFrom="margin">
                  <wp:posOffset>-225631</wp:posOffset>
                </wp:positionH>
                <wp:positionV relativeFrom="margin">
                  <wp:posOffset>-226819</wp:posOffset>
                </wp:positionV>
                <wp:extent cx="3657600" cy="6140177"/>
                <wp:effectExtent l="0" t="0" r="0" b="0"/>
                <wp:wrapNone/>
                <wp:docPr id="18" name="Rectangle 18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57600" cy="6140177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76863"/>
                          </a:srgb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68B65E5" id="Rectangle 18" o:spid="_x0000_s1026" style="position:absolute;margin-left:-17.75pt;margin-top:-17.85pt;width:4in;height:483.5pt;z-index:-2516336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" stroked="f" strokeweight="1pt">
                <v:fill opacity="50372f"/>
                <w10:wrap anchorx="margin" anchory="margin"/>
              </v:rect>
            </w:pict>
          </mc:Fallback>
        </mc:AlternateContent>
      </w:r>
    </w:p>
    <w:p w14:paraId="7D5326E4" w14:textId="36326CFD" w:rsidR="000068EE" w:rsidRPr="00371494" w:rsidRDefault="00035250" w:rsidP="00371494">
      <w:pPr>
        <w:pStyle w:val="Titre31"/>
        <w:rPr>
          <w:rStyle w:val="Auteur2"/>
          <w:noProof/>
          <w:sz w:val="28"/>
        </w:rPr>
      </w:pPr>
      <w:r>
        <w:rPr>
          <w:noProof/>
        </w:rPr>
        <w:lastRenderedPageBreak/>
        <w:t>Espoir..</w:t>
      </w:r>
      <w:r w:rsidR="000068EE" w:rsidRPr="00371494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7215" behindDoc="1" locked="0" layoutInCell="1" allowOverlap="1" wp14:anchorId="0DB7FE07" wp14:editId="356454A7">
                <wp:simplePos x="0" y="0"/>
                <wp:positionH relativeFrom="page">
                  <wp:align>center</wp:align>
                </wp:positionH>
                <wp:positionV relativeFrom="page">
                  <wp:align>center</wp:align>
                </wp:positionV>
                <wp:extent cx="5029200" cy="7772400"/>
                <wp:effectExtent l="0" t="0" r="0" b="0"/>
                <wp:wrapNone/>
                <wp:docPr id="1" name="Rectangle 1" descr="Taches d’encre en guise d’arrière-plan décoratif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29200" cy="7772400"/>
                        </a:xfrm>
                        <a:prstGeom prst="rect">
                          <a:avLst/>
                        </a:prstGeom>
                        <a:blipFill dpi="0" rotWithShape="1">
                          <a:blip r:embed="rId14" cstate="print">
                            <a:duotone>
                              <a:prstClr val="black"/>
                              <a:schemeClr val="accent2">
                                <a:tint val="45000"/>
                                <a:satMod val="400000"/>
                              </a:schemeClr>
                            </a:duoton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a:blip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A3BD7F0" id="Rectangle 1" o:spid="_x0000_s1026" alt="Taches d’encre en guise d’arrière-plan décoratif" style="position:absolute;margin-left:0;margin-top:0;width:396pt;height:612pt;z-index:-251659265;visibility:visible;mso-wrap-style:square;mso-width-percent:0;mso-height-percent:0;mso-wrap-distance-left:9pt;mso-wrap-distance-top:0;mso-wrap-distance-right:9pt;mso-wrap-distance-bottom:0;mso-position-horizontal:center;mso-position-horizontal-relative:page;mso-position-vertical:center;mso-position-vertical-relative:page;mso-width-percent:0;mso-height-percent:0;mso-width-relative:margin;mso-height-relative:margin;v-text-anchor:middle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" stroked="f" strokeweight="1pt">
                <v:fill r:id="rId15" o:title="Taches d’encre en guise d’arrière-plan décoratif" recolor="t" rotate="t" type="frame"/>
                <v:imagedata recolortarget="black"/>
                <w10:wrap anchorx="page" anchory="page"/>
              </v:rect>
            </w:pict>
          </mc:Fallback>
        </mc:AlternateContent>
      </w:r>
      <w:r w:rsidR="000068EE" w:rsidRPr="00371494">
        <w:rPr>
          <w:rStyle w:val="Auteurdepome3"/>
          <w:noProof/>
          <w:lang w:bidi="fr-FR"/>
        </w:rPr>
        <w:br/>
        <w:t xml:space="preserve">par </w:t>
      </w:r>
      <w:bookmarkEnd w:id="4"/>
      <w:r>
        <w:rPr>
          <w:rStyle w:val="Auteurdepome3"/>
          <w:noProof/>
        </w:rPr>
        <w:t xml:space="preserve">sir David Hope </w:t>
      </w:r>
    </w:p>
    <w:p w14:paraId="6E394729" w14:textId="75A9FA87" w:rsidR="006B5E1C" w:rsidRDefault="00C765E6" w:rsidP="00C765E6">
      <w:pPr>
        <w:pStyle w:val="Texte3"/>
        <w:ind w:left="0"/>
        <w:rPr>
          <w:noProof/>
        </w:rPr>
      </w:pPr>
      <w:r>
        <w:rPr>
          <w:noProof/>
        </w:rPr>
        <w:t>Ne m'oublie pas, même lorsque le temps s'écoule,</w:t>
      </w:r>
    </w:p>
    <w:p w14:paraId="4BCC71CE" w14:textId="3B841146" w:rsidR="00C765E6" w:rsidRDefault="00C765E6" w:rsidP="00C765E6">
      <w:pPr>
        <w:pStyle w:val="Texte3"/>
        <w:ind w:left="0"/>
        <w:rPr>
          <w:noProof/>
        </w:rPr>
      </w:pPr>
      <w:r>
        <w:rPr>
          <w:noProof/>
        </w:rPr>
        <w:t>Que nos chemins se séparent, que tout se brouille.</w:t>
      </w:r>
    </w:p>
    <w:p w14:paraId="530DA47F" w14:textId="4D6C869C" w:rsidR="00C765E6" w:rsidRDefault="00C765E6" w:rsidP="00C765E6">
      <w:pPr>
        <w:pStyle w:val="Texte3"/>
        <w:ind w:left="0"/>
        <w:rPr>
          <w:noProof/>
        </w:rPr>
      </w:pPr>
      <w:r>
        <w:rPr>
          <w:noProof/>
        </w:rPr>
        <w:t>Garde en toi le souvenir de nos moments partagés,</w:t>
      </w:r>
    </w:p>
    <w:p w14:paraId="3BAC93E4" w14:textId="66B2667F" w:rsidR="00C765E6" w:rsidRDefault="00C765E6" w:rsidP="00C765E6">
      <w:pPr>
        <w:pStyle w:val="Texte3"/>
        <w:ind w:left="0"/>
        <w:rPr>
          <w:noProof/>
        </w:rPr>
      </w:pPr>
      <w:r>
        <w:rPr>
          <w:noProof/>
        </w:rPr>
        <w:t>De ces instants précieux où notre amour a brillé.</w:t>
      </w:r>
    </w:p>
    <w:p w14:paraId="2402CAAF" w14:textId="77777777" w:rsidR="00C765E6" w:rsidRDefault="00C765E6" w:rsidP="00C765E6">
      <w:pPr>
        <w:pStyle w:val="Texte3"/>
        <w:ind w:left="0"/>
        <w:rPr>
          <w:noProof/>
        </w:rPr>
      </w:pPr>
    </w:p>
    <w:p w14:paraId="4AD5F5D8" w14:textId="0D452DC6" w:rsidR="00C765E6" w:rsidRDefault="00C765E6" w:rsidP="00C765E6">
      <w:pPr>
        <w:pStyle w:val="Texte3"/>
        <w:ind w:left="0"/>
        <w:rPr>
          <w:noProof/>
        </w:rPr>
      </w:pPr>
      <w:r>
        <w:rPr>
          <w:noProof/>
        </w:rPr>
        <w:t>Ne m'oublie pas, quand les jours deviennent sombres,</w:t>
      </w:r>
    </w:p>
    <w:p w14:paraId="53132BBD" w14:textId="2181D2EB" w:rsidR="00C765E6" w:rsidRDefault="00C765E6" w:rsidP="00C765E6">
      <w:pPr>
        <w:pStyle w:val="Texte3"/>
        <w:ind w:left="0"/>
        <w:rPr>
          <w:noProof/>
        </w:rPr>
      </w:pPr>
      <w:r>
        <w:rPr>
          <w:noProof/>
        </w:rPr>
        <w:t>Que les souvenirs se fanent, que tout se désencombre.</w:t>
      </w:r>
    </w:p>
    <w:p w14:paraId="71B5C78C" w14:textId="65B5392C" w:rsidR="00C765E6" w:rsidRDefault="00C765E6" w:rsidP="00C765E6">
      <w:pPr>
        <w:pStyle w:val="Texte3"/>
        <w:ind w:left="0"/>
        <w:rPr>
          <w:noProof/>
        </w:rPr>
      </w:pPr>
      <w:r>
        <w:rPr>
          <w:noProof/>
        </w:rPr>
        <w:t>Rappelle-toi nos rires, nos éclats de bonheur,</w:t>
      </w:r>
    </w:p>
    <w:p w14:paraId="04861A1E" w14:textId="27A4A114" w:rsidR="00C765E6" w:rsidRDefault="00C765E6" w:rsidP="00C765E6">
      <w:pPr>
        <w:pStyle w:val="Texte3"/>
        <w:ind w:left="0"/>
        <w:rPr>
          <w:noProof/>
        </w:rPr>
      </w:pPr>
      <w:r>
        <w:rPr>
          <w:noProof/>
        </w:rPr>
        <w:lastRenderedPageBreak/>
        <w:t>Et laisse-les guider ton cœur, même dans la douleur.</w:t>
      </w:r>
    </w:p>
    <w:p w14:paraId="12FA4910" w14:textId="77777777" w:rsidR="00C765E6" w:rsidRDefault="00C765E6" w:rsidP="00C765E6">
      <w:pPr>
        <w:pStyle w:val="Texte3"/>
        <w:ind w:left="0"/>
        <w:rPr>
          <w:noProof/>
        </w:rPr>
      </w:pPr>
    </w:p>
    <w:p w14:paraId="543EFCB5" w14:textId="0F718BE4" w:rsidR="00C765E6" w:rsidRDefault="00C765E6" w:rsidP="00C765E6">
      <w:pPr>
        <w:pStyle w:val="Texte3"/>
        <w:ind w:left="0"/>
        <w:rPr>
          <w:noProof/>
        </w:rPr>
      </w:pPr>
      <w:r>
        <w:rPr>
          <w:noProof/>
        </w:rPr>
        <w:t>Ne m'oublie pas, lorsque le vent souffle fort,</w:t>
      </w:r>
    </w:p>
    <w:p w14:paraId="191A6809" w14:textId="2515E89A" w:rsidR="00C765E6" w:rsidRDefault="00C765E6" w:rsidP="00C765E6">
      <w:pPr>
        <w:pStyle w:val="Texte3"/>
        <w:ind w:left="0"/>
        <w:rPr>
          <w:noProof/>
        </w:rPr>
      </w:pPr>
      <w:r>
        <w:rPr>
          <w:noProof/>
        </w:rPr>
        <w:t>Que les distances nous séparent, que tout se déporte.</w:t>
      </w:r>
    </w:p>
    <w:p w14:paraId="2E6E36DE" w14:textId="553BA110" w:rsidR="00C765E6" w:rsidRDefault="00C765E6" w:rsidP="00C765E6">
      <w:pPr>
        <w:pStyle w:val="Texte3"/>
        <w:ind w:left="0"/>
        <w:rPr>
          <w:noProof/>
        </w:rPr>
      </w:pPr>
      <w:r>
        <w:rPr>
          <w:noProof/>
        </w:rPr>
        <w:t>Garde en toi la chaleur de nos étreintes passées,</w:t>
      </w:r>
    </w:p>
    <w:p w14:paraId="457B7009" w14:textId="2B85E7E8" w:rsidR="00C765E6" w:rsidRDefault="00C765E6" w:rsidP="00C765E6">
      <w:pPr>
        <w:pStyle w:val="Texte3"/>
        <w:ind w:left="0"/>
        <w:rPr>
          <w:noProof/>
        </w:rPr>
      </w:pPr>
      <w:r>
        <w:rPr>
          <w:noProof/>
        </w:rPr>
        <w:t>Et laisse-la t'accompagner, te réconforter.</w:t>
      </w:r>
    </w:p>
    <w:p w14:paraId="6A1E02DC" w14:textId="77777777" w:rsidR="00C765E6" w:rsidRDefault="00C765E6" w:rsidP="00C765E6">
      <w:pPr>
        <w:pStyle w:val="Texte3"/>
        <w:ind w:left="0"/>
        <w:rPr>
          <w:noProof/>
        </w:rPr>
      </w:pPr>
    </w:p>
    <w:p w14:paraId="40B8D42C" w14:textId="0DB07FF1" w:rsidR="00C765E6" w:rsidRDefault="00C765E6" w:rsidP="00C765E6">
      <w:pPr>
        <w:pStyle w:val="Texte3"/>
        <w:ind w:left="0"/>
        <w:rPr>
          <w:noProof/>
        </w:rPr>
      </w:pPr>
      <w:r>
        <w:rPr>
          <w:noProof/>
        </w:rPr>
        <w:t>Ne m'oublie pas, quand les saisons changent,</w:t>
      </w:r>
    </w:p>
    <w:p w14:paraId="0AECADC9" w14:textId="34D3AC19" w:rsidR="00C765E6" w:rsidRDefault="00C765E6" w:rsidP="00C765E6">
      <w:pPr>
        <w:pStyle w:val="Texte3"/>
        <w:ind w:left="0"/>
        <w:rPr>
          <w:noProof/>
        </w:rPr>
      </w:pPr>
      <w:r>
        <w:rPr>
          <w:noProof/>
        </w:rPr>
        <w:t>Que les visages s'effacent, que tout se dérange.</w:t>
      </w:r>
    </w:p>
    <w:p w14:paraId="769745B6" w14:textId="245A4EB4" w:rsidR="00C765E6" w:rsidRDefault="00C765E6" w:rsidP="00C765E6">
      <w:pPr>
        <w:pStyle w:val="Texte3"/>
        <w:ind w:left="0"/>
        <w:rPr>
          <w:noProof/>
        </w:rPr>
      </w:pPr>
      <w:r>
        <w:rPr>
          <w:noProof/>
        </w:rPr>
        <w:t>Souviens-toi de nos promesses, de nos serments,</w:t>
      </w:r>
    </w:p>
    <w:p w14:paraId="49C714D5" w14:textId="7576F8E1" w:rsidR="00C765E6" w:rsidRDefault="00C765E6" w:rsidP="00C765E6">
      <w:pPr>
        <w:pStyle w:val="Texte3"/>
        <w:ind w:left="0"/>
        <w:rPr>
          <w:noProof/>
        </w:rPr>
      </w:pPr>
      <w:r>
        <w:rPr>
          <w:noProof/>
        </w:rPr>
        <w:t>Et laisse-les te guider, même dans le tourment.</w:t>
      </w:r>
    </w:p>
    <w:p w14:paraId="02EAF5AF" w14:textId="77777777" w:rsidR="00C765E6" w:rsidRDefault="00C765E6" w:rsidP="00C765E6">
      <w:pPr>
        <w:pStyle w:val="Texte3"/>
        <w:ind w:left="0"/>
        <w:rPr>
          <w:noProof/>
        </w:rPr>
      </w:pPr>
    </w:p>
    <w:p w14:paraId="4943D6D9" w14:textId="4A962521" w:rsidR="00C765E6" w:rsidRDefault="00C765E6" w:rsidP="00C765E6">
      <w:pPr>
        <w:pStyle w:val="Texte3"/>
        <w:ind w:left="0"/>
        <w:rPr>
          <w:noProof/>
        </w:rPr>
      </w:pPr>
      <w:r>
        <w:rPr>
          <w:noProof/>
        </w:rPr>
        <w:lastRenderedPageBreak/>
        <w:t>Ne m'oublie pas, même si le temps s'envole,</w:t>
      </w:r>
    </w:p>
    <w:p w14:paraId="187AE861" w14:textId="3E31A04A" w:rsidR="00C765E6" w:rsidRDefault="00C765E6" w:rsidP="00C765E6">
      <w:pPr>
        <w:pStyle w:val="Texte3"/>
        <w:ind w:left="0"/>
        <w:rPr>
          <w:noProof/>
        </w:rPr>
      </w:pPr>
      <w:r>
        <w:rPr>
          <w:noProof/>
        </w:rPr>
        <w:t>Que nos chemins divergent, que tout se désole.</w:t>
      </w:r>
    </w:p>
    <w:p w14:paraId="56721352" w14:textId="715C15CA" w:rsidR="00C765E6" w:rsidRDefault="00C765E6" w:rsidP="00C765E6">
      <w:pPr>
        <w:pStyle w:val="Texte3"/>
        <w:ind w:left="0"/>
        <w:rPr>
          <w:noProof/>
        </w:rPr>
      </w:pPr>
      <w:r>
        <w:rPr>
          <w:noProof/>
        </w:rPr>
        <w:t>Garde en toi l'amour que nous avons partagé,</w:t>
      </w:r>
    </w:p>
    <w:p w14:paraId="0D0C6412" w14:textId="2F67C6E7" w:rsidR="00C765E6" w:rsidRDefault="00C765E6" w:rsidP="00C765E6">
      <w:pPr>
        <w:pStyle w:val="Texte3"/>
        <w:ind w:left="0"/>
        <w:rPr>
          <w:noProof/>
        </w:rPr>
      </w:pPr>
      <w:r>
        <w:rPr>
          <w:noProof/>
        </w:rPr>
        <w:t>Et laisse-le briller, même dans l'éternité.</w:t>
      </w:r>
    </w:p>
    <w:p w14:paraId="16E5B336" w14:textId="77777777" w:rsidR="00C765E6" w:rsidRDefault="00C765E6" w:rsidP="00C765E6">
      <w:pPr>
        <w:pStyle w:val="Texte3"/>
        <w:ind w:left="0"/>
        <w:rPr>
          <w:noProof/>
        </w:rPr>
      </w:pPr>
    </w:p>
    <w:p w14:paraId="266B7B6F" w14:textId="046B0E9F" w:rsidR="00C765E6" w:rsidRDefault="00C765E6" w:rsidP="00C765E6">
      <w:pPr>
        <w:pStyle w:val="Texte3"/>
        <w:ind w:left="0"/>
        <w:rPr>
          <w:noProof/>
        </w:rPr>
      </w:pPr>
      <w:r>
        <w:rPr>
          <w:noProof/>
        </w:rPr>
        <w:t>Car même si nos vies prennent des routes différentes,</w:t>
      </w:r>
    </w:p>
    <w:p w14:paraId="5461DA82" w14:textId="4908862B" w:rsidR="00C765E6" w:rsidRDefault="00C765E6" w:rsidP="00C765E6">
      <w:pPr>
        <w:pStyle w:val="Texte3"/>
        <w:ind w:left="0"/>
        <w:rPr>
          <w:noProof/>
        </w:rPr>
      </w:pPr>
      <w:r>
        <w:rPr>
          <w:noProof/>
        </w:rPr>
        <w:t>Nos souvenirs resteront gravés, tels des étoiles scintillantes.</w:t>
      </w:r>
    </w:p>
    <w:p w14:paraId="68A02F88" w14:textId="644C647F" w:rsidR="00C765E6" w:rsidRDefault="00C765E6" w:rsidP="00C765E6">
      <w:pPr>
        <w:pStyle w:val="Texte3"/>
        <w:ind w:left="0"/>
        <w:rPr>
          <w:noProof/>
        </w:rPr>
      </w:pPr>
      <w:r>
        <w:rPr>
          <w:noProof/>
        </w:rPr>
        <w:t>Ne m'oublie pas, car notre amour est éternel,</w:t>
      </w:r>
    </w:p>
    <w:p w14:paraId="773458DD" w14:textId="2E42070E" w:rsidR="00C765E6" w:rsidRPr="00371494" w:rsidRDefault="00C765E6" w:rsidP="00C765E6">
      <w:pPr>
        <w:pStyle w:val="Texte3"/>
        <w:ind w:left="0"/>
        <w:rPr>
          <w:noProof/>
        </w:rPr>
      </w:pPr>
      <w:r>
        <w:rPr>
          <w:noProof/>
        </w:rPr>
        <w:t>Et il continuera de briller, même au-delà du réel.</w:t>
      </w:r>
    </w:p>
    <w:p w14:paraId="5014B6C5" w14:textId="4A4B0C36" w:rsidR="009D117A" w:rsidRDefault="00E2181A" w:rsidP="00371494">
      <w:pPr>
        <w:pStyle w:val="Titre41"/>
        <w:rPr>
          <w:rFonts w:asciiTheme="majorHAnsi" w:hAnsiTheme="majorHAnsi"/>
          <w:sz w:val="24"/>
        </w:rPr>
      </w:pPr>
      <w:bookmarkStart w:id="5" w:name="_Toc22311317"/>
      <w:bookmarkEnd w:id="2"/>
      <w:r>
        <w:rPr>
          <w:rFonts w:asciiTheme="majorHAnsi" w:hAnsiTheme="majorHAnsi"/>
          <w:sz w:val="24"/>
        </w:rPr>
        <w:lastRenderedPageBreak/>
        <w:t xml:space="preserve">Te rencontrer </w:t>
      </w:r>
    </w:p>
    <w:p w14:paraId="266BDCD8" w14:textId="5478B245" w:rsidR="00477624" w:rsidRPr="00371494" w:rsidRDefault="00477624" w:rsidP="00371494">
      <w:pPr>
        <w:pStyle w:val="Titre41"/>
        <w:rPr>
          <w:rStyle w:val="Auteur1"/>
          <w:noProof/>
        </w:rPr>
      </w:pPr>
      <w:r w:rsidRPr="00371494">
        <w:rPr>
          <w:noProof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1684864" behindDoc="1" locked="0" layoutInCell="1" allowOverlap="1" wp14:anchorId="1899D334" wp14:editId="724D1D01">
                <wp:simplePos x="0" y="0"/>
                <wp:positionH relativeFrom="page">
                  <wp:align>center</wp:align>
                </wp:positionH>
                <wp:positionV relativeFrom="page">
                  <wp:align>center</wp:align>
                </wp:positionV>
                <wp:extent cx="5029200" cy="7772400"/>
                <wp:effectExtent l="0" t="0" r="0" b="0"/>
                <wp:wrapNone/>
                <wp:docPr id="11" name="Rectangle 11" descr="Bordure de tache d’encre décorative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29200" cy="7772400"/>
                        </a:xfrm>
                        <a:prstGeom prst="rect">
                          <a:avLst/>
                        </a:prstGeom>
                        <a:blipFill dpi="0" rotWithShape="1">
                          <a:blip r:embed="rId16" cstate="print">
                            <a:duotone>
                              <a:prstClr val="black"/>
                              <a:schemeClr val="accent6">
                                <a:tint val="45000"/>
                                <a:satMod val="400000"/>
                              </a:schemeClr>
                            </a:duoton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a:blip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0816395" id="Rectangle 11" o:spid="_x0000_s1026" alt="Bordure de tache d’encre décorative" style="position:absolute;margin-left:0;margin-top:0;width:396pt;height:612pt;z-index:-251631616;visibility:visible;mso-wrap-style:square;mso-width-percent:0;mso-height-percent:0;mso-wrap-distance-left:9pt;mso-wrap-distance-top:0;mso-wrap-distance-right:9pt;mso-wrap-distance-bottom:0;mso-position-horizontal:center;mso-position-horizontal-relative:page;mso-position-vertical:center;mso-position-vertical-relative:page;mso-width-percent:0;mso-height-percent:0;mso-width-relative:margin;mso-height-relative:margin;v-text-anchor:middle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" stroked="f" strokeweight="1pt">
                <v:fill r:id="rId17" o:title="Bordure de tache d’encre décorative" recolor="t" rotate="t" type="frame"/>
                <v:imagedata recolortarget="black"/>
                <w10:wrap anchorx="page" anchory="page"/>
              </v:rect>
            </w:pict>
          </mc:Fallback>
        </mc:AlternateContent>
      </w:r>
      <w:r w:rsidRPr="00371494">
        <w:rPr>
          <w:rStyle w:val="Auteur1"/>
          <w:rFonts w:asciiTheme="minorHAnsi" w:hAnsiTheme="minorHAnsi"/>
          <w:noProof/>
          <w:lang w:bidi="fr-FR"/>
        </w:rPr>
        <w:br/>
        <w:t xml:space="preserve">par </w:t>
      </w:r>
      <w:bookmarkEnd w:id="5"/>
      <w:r w:rsidR="006D7BBD">
        <w:rPr>
          <w:rStyle w:val="Auteur1"/>
          <w:rFonts w:asciiTheme="minorHAnsi" w:hAnsiTheme="minorHAnsi"/>
          <w:noProof/>
        </w:rPr>
        <w:t>David hope</w:t>
      </w:r>
    </w:p>
    <w:p w14:paraId="14FB968D" w14:textId="4974B617" w:rsidR="006D7BBD" w:rsidRDefault="006D7BBD" w:rsidP="000F4F09">
      <w:pPr>
        <w:rPr>
          <w:noProof/>
        </w:rPr>
      </w:pPr>
      <w:r>
        <w:rPr>
          <w:noProof/>
        </w:rPr>
        <w:t>Dans l’ombre de nos silences passés,</w:t>
      </w:r>
    </w:p>
    <w:p w14:paraId="12CB6E20" w14:textId="7DE3DF57" w:rsidR="006D7BBD" w:rsidRDefault="006D7BBD" w:rsidP="000F4F09">
      <w:pPr>
        <w:rPr>
          <w:noProof/>
        </w:rPr>
      </w:pPr>
      <w:r>
        <w:rPr>
          <w:noProof/>
        </w:rPr>
        <w:t>Je n’osais te parler, te dévoiler mes pensées.</w:t>
      </w:r>
    </w:p>
    <w:p w14:paraId="214C7F5E" w14:textId="5EC85CEA" w:rsidR="006D7BBD" w:rsidRDefault="006D7BBD" w:rsidP="000F4F09">
      <w:pPr>
        <w:rPr>
          <w:noProof/>
        </w:rPr>
      </w:pPr>
      <w:r>
        <w:rPr>
          <w:noProof/>
        </w:rPr>
        <w:t>Mais aujourd’hui, le courage m’a enfin trouvé,</w:t>
      </w:r>
    </w:p>
    <w:p w14:paraId="0EBF0667" w14:textId="1481E984" w:rsidR="006D7BBD" w:rsidRDefault="006D7BBD" w:rsidP="000F4F09">
      <w:pPr>
        <w:rPr>
          <w:noProof/>
        </w:rPr>
      </w:pPr>
      <w:r>
        <w:rPr>
          <w:noProof/>
        </w:rPr>
        <w:t>Et j’ai réussi à te dire à plus tard, en vérité.</w:t>
      </w:r>
    </w:p>
    <w:p w14:paraId="51655B4F" w14:textId="77777777" w:rsidR="006D7BBD" w:rsidRDefault="006D7BBD" w:rsidP="000F4F09">
      <w:pPr>
        <w:rPr>
          <w:noProof/>
        </w:rPr>
      </w:pPr>
    </w:p>
    <w:p w14:paraId="386CC0E3" w14:textId="77777777" w:rsidR="006D7BBD" w:rsidRDefault="006D7BBD" w:rsidP="000F4F09">
      <w:pPr>
        <w:rPr>
          <w:noProof/>
        </w:rPr>
      </w:pPr>
      <w:r>
        <w:rPr>
          <w:noProof/>
        </w:rPr>
        <w:t>Nos chemins se sont croisés maintes fois,</w:t>
      </w:r>
    </w:p>
    <w:p w14:paraId="3F30A07A" w14:textId="77777777" w:rsidR="006D7BBD" w:rsidRDefault="006D7BBD" w:rsidP="000F4F09">
      <w:pPr>
        <w:rPr>
          <w:noProof/>
        </w:rPr>
      </w:pPr>
      <w:r>
        <w:rPr>
          <w:noProof/>
        </w:rPr>
        <w:t>Mais les mots restaient prisonniers de ma voix.</w:t>
      </w:r>
    </w:p>
    <w:p w14:paraId="47894442" w14:textId="53F2EEF2" w:rsidR="006D7BBD" w:rsidRDefault="006D7BBD" w:rsidP="000F4F09">
      <w:pPr>
        <w:rPr>
          <w:noProof/>
        </w:rPr>
      </w:pPr>
      <w:r>
        <w:rPr>
          <w:noProof/>
        </w:rPr>
        <w:t>Timidité et doutes m’empêchaient de t’approcher,</w:t>
      </w:r>
    </w:p>
    <w:p w14:paraId="780C6CF1" w14:textId="0A84790C" w:rsidR="006D7BBD" w:rsidRDefault="006D7BBD" w:rsidP="000F4F09">
      <w:pPr>
        <w:rPr>
          <w:noProof/>
        </w:rPr>
      </w:pPr>
      <w:r>
        <w:rPr>
          <w:noProof/>
        </w:rPr>
        <w:t>Mais aujourd’hui, j’ai enfin pu te saluer.</w:t>
      </w:r>
    </w:p>
    <w:p w14:paraId="0FBC5902" w14:textId="77777777" w:rsidR="006D7BBD" w:rsidRDefault="006D7BBD" w:rsidP="000F4F09">
      <w:pPr>
        <w:rPr>
          <w:noProof/>
        </w:rPr>
      </w:pPr>
    </w:p>
    <w:p w14:paraId="47AF5427" w14:textId="77777777" w:rsidR="006D7BBD" w:rsidRDefault="006D7BBD" w:rsidP="000F4F09">
      <w:pPr>
        <w:rPr>
          <w:noProof/>
        </w:rPr>
      </w:pPr>
      <w:r>
        <w:rPr>
          <w:noProof/>
        </w:rPr>
        <w:t>Je ne parle pas habituellement avec toi,</w:t>
      </w:r>
    </w:p>
    <w:p w14:paraId="2C3C3F60" w14:textId="7A2EA735" w:rsidR="006D7BBD" w:rsidRDefault="006D7BBD" w:rsidP="000F4F09">
      <w:pPr>
        <w:rPr>
          <w:noProof/>
        </w:rPr>
      </w:pPr>
      <w:r>
        <w:rPr>
          <w:noProof/>
        </w:rPr>
        <w:t>Mais aujourd’hui, j’ai franchi ce pas, je l’avoue.</w:t>
      </w:r>
    </w:p>
    <w:p w14:paraId="1E580C3C" w14:textId="1FADE74B" w:rsidR="006D7BBD" w:rsidRDefault="006D7BBD" w:rsidP="000F4F09">
      <w:pPr>
        <w:rPr>
          <w:noProof/>
        </w:rPr>
      </w:pPr>
      <w:r>
        <w:rPr>
          <w:noProof/>
        </w:rPr>
        <w:t>Un simple « à plus tard » s’est échappé de mes lèvres,</w:t>
      </w:r>
    </w:p>
    <w:p w14:paraId="32DA22C7" w14:textId="1C0BDFD5" w:rsidR="006D7BBD" w:rsidRDefault="006D7BBD" w:rsidP="000F4F09">
      <w:pPr>
        <w:rPr>
          <w:noProof/>
        </w:rPr>
      </w:pPr>
      <w:r>
        <w:rPr>
          <w:noProof/>
        </w:rPr>
        <w:t>Et dans ton sourire, j’ai trouvé un brin de fièvre.</w:t>
      </w:r>
    </w:p>
    <w:p w14:paraId="757502FB" w14:textId="77777777" w:rsidR="006D7BBD" w:rsidRDefault="006D7BBD" w:rsidP="000F4F09">
      <w:pPr>
        <w:rPr>
          <w:noProof/>
        </w:rPr>
      </w:pPr>
    </w:p>
    <w:p w14:paraId="25005D75" w14:textId="4364A4E3" w:rsidR="006D7BBD" w:rsidRDefault="006D7BBD" w:rsidP="000F4F09">
      <w:pPr>
        <w:rPr>
          <w:noProof/>
        </w:rPr>
      </w:pPr>
      <w:r>
        <w:rPr>
          <w:noProof/>
        </w:rPr>
        <w:t>Peut-être que demain, nos conversations s’épanouiront,</w:t>
      </w:r>
    </w:p>
    <w:p w14:paraId="1A0E182A" w14:textId="77777777" w:rsidR="006D7BBD" w:rsidRDefault="006D7BBD" w:rsidP="000F4F09">
      <w:pPr>
        <w:rPr>
          <w:noProof/>
        </w:rPr>
      </w:pPr>
      <w:r>
        <w:rPr>
          <w:noProof/>
        </w:rPr>
        <w:t>Que nos mots se mêleront, que nos rires résonneront.</w:t>
      </w:r>
    </w:p>
    <w:p w14:paraId="29C1C1C0" w14:textId="77777777" w:rsidR="006D7BBD" w:rsidRDefault="006D7BBD" w:rsidP="000F4F09">
      <w:pPr>
        <w:rPr>
          <w:noProof/>
        </w:rPr>
      </w:pPr>
      <w:r>
        <w:rPr>
          <w:noProof/>
        </w:rPr>
        <w:t>Peut-être que cette rencontre fugace,</w:t>
      </w:r>
    </w:p>
    <w:p w14:paraId="0932A8F6" w14:textId="02573595" w:rsidR="006D7BBD" w:rsidRDefault="006D7BBD" w:rsidP="000F4F09">
      <w:pPr>
        <w:rPr>
          <w:noProof/>
        </w:rPr>
      </w:pPr>
      <w:r>
        <w:rPr>
          <w:noProof/>
        </w:rPr>
        <w:lastRenderedPageBreak/>
        <w:t>Sera le début d’une amitié qui se trace.</w:t>
      </w:r>
    </w:p>
    <w:p w14:paraId="7788A068" w14:textId="77777777" w:rsidR="006D7BBD" w:rsidRDefault="006D7BBD" w:rsidP="000F4F09">
      <w:pPr>
        <w:rPr>
          <w:noProof/>
        </w:rPr>
      </w:pPr>
    </w:p>
    <w:p w14:paraId="4F7EBB14" w14:textId="7DFC306F" w:rsidR="006D7BBD" w:rsidRDefault="006D7BBD" w:rsidP="000F4F09">
      <w:pPr>
        <w:rPr>
          <w:noProof/>
        </w:rPr>
      </w:pPr>
      <w:r>
        <w:rPr>
          <w:noProof/>
        </w:rPr>
        <w:t>Aujourd’hui, j’ai osé briser le silence,</w:t>
      </w:r>
    </w:p>
    <w:p w14:paraId="4BDBCD80" w14:textId="4309D1E5" w:rsidR="006D7BBD" w:rsidRDefault="006D7BBD" w:rsidP="000F4F09">
      <w:pPr>
        <w:rPr>
          <w:noProof/>
        </w:rPr>
      </w:pPr>
      <w:r>
        <w:rPr>
          <w:noProof/>
        </w:rPr>
        <w:t>Et j’ai ressenti une douce effervescence.</w:t>
      </w:r>
    </w:p>
    <w:p w14:paraId="4A677C2B" w14:textId="77777777" w:rsidR="006D7BBD" w:rsidRDefault="006D7BBD" w:rsidP="000F4F09">
      <w:pPr>
        <w:rPr>
          <w:noProof/>
        </w:rPr>
      </w:pPr>
      <w:r>
        <w:rPr>
          <w:noProof/>
        </w:rPr>
        <w:t>Peut-être que nos chemins se recroiseront encore,</w:t>
      </w:r>
    </w:p>
    <w:p w14:paraId="7F136133" w14:textId="77777777" w:rsidR="006D7BBD" w:rsidRDefault="006D7BBD" w:rsidP="000F4F09">
      <w:pPr>
        <w:rPr>
          <w:noProof/>
        </w:rPr>
      </w:pPr>
      <w:r>
        <w:rPr>
          <w:noProof/>
        </w:rPr>
        <w:t>Et que nos paroles deviendront un trésor.</w:t>
      </w:r>
    </w:p>
    <w:p w14:paraId="2584CABB" w14:textId="77777777" w:rsidR="006D7BBD" w:rsidRDefault="006D7BBD" w:rsidP="000F4F09">
      <w:pPr>
        <w:rPr>
          <w:noProof/>
        </w:rPr>
      </w:pPr>
    </w:p>
    <w:p w14:paraId="72621C4E" w14:textId="77777777" w:rsidR="006D7BBD" w:rsidRDefault="006D7BBD" w:rsidP="000F4F09">
      <w:pPr>
        <w:rPr>
          <w:noProof/>
        </w:rPr>
      </w:pPr>
      <w:r>
        <w:rPr>
          <w:noProof/>
        </w:rPr>
        <w:t>Alors, je garde en moi cet instant précieux,</w:t>
      </w:r>
    </w:p>
    <w:p w14:paraId="38E4DB44" w14:textId="4B7269A4" w:rsidR="006D7BBD" w:rsidRDefault="006D7BBD" w:rsidP="000F4F09">
      <w:pPr>
        <w:rPr>
          <w:noProof/>
        </w:rPr>
      </w:pPr>
      <w:r>
        <w:rPr>
          <w:noProof/>
        </w:rPr>
        <w:t>Où j’ai réussi à te dire à plus tard, à deux.</w:t>
      </w:r>
    </w:p>
    <w:p w14:paraId="3EBC8E27" w14:textId="77777777" w:rsidR="006D7BBD" w:rsidRDefault="006D7BBD" w:rsidP="000F4F09">
      <w:pPr>
        <w:rPr>
          <w:noProof/>
        </w:rPr>
      </w:pPr>
      <w:r>
        <w:rPr>
          <w:noProof/>
        </w:rPr>
        <w:t>Et qui sait, peut-être que dans un futur proche,</w:t>
      </w:r>
    </w:p>
    <w:p w14:paraId="62A64ED3" w14:textId="77777777" w:rsidR="006D7BBD" w:rsidRDefault="006D7BBD" w:rsidP="000F4F09">
      <w:pPr>
        <w:rPr>
          <w:noProof/>
        </w:rPr>
      </w:pPr>
      <w:r>
        <w:rPr>
          <w:noProof/>
        </w:rPr>
        <w:t>Nos mots se mêleront, et notre amitié se rapprochera, enfin, de la broche.</w:t>
      </w:r>
    </w:p>
    <w:p w14:paraId="32CDCCAF" w14:textId="272CA753" w:rsidR="000B31E5" w:rsidRPr="00371494" w:rsidRDefault="006D7BBD" w:rsidP="000F4F09">
      <w:pPr>
        <w:rPr>
          <w:noProof/>
        </w:rPr>
      </w:pPr>
      <w:r>
        <w:rPr>
          <w:noProof/>
        </w:rPr>
        <w:t>~Sir David Hope</w:t>
      </w:r>
    </w:p>
    <w:p w14:paraId="1C321BEF" w14:textId="77777777" w:rsidR="00477624" w:rsidRPr="00371494" w:rsidRDefault="00477624" w:rsidP="00BC25A8">
      <w:pPr>
        <w:rPr>
          <w:noProof/>
        </w:rPr>
      </w:pPr>
    </w:p>
    <w:p w14:paraId="496668CE" w14:textId="77777777" w:rsidR="00477624" w:rsidRPr="00371494" w:rsidRDefault="00477624" w:rsidP="00BC25A8">
      <w:pPr>
        <w:rPr>
          <w:noProof/>
        </w:rPr>
        <w:sectPr w:rsidR="00477624" w:rsidRPr="00371494" w:rsidSect="008A0145">
          <w:footerReference w:type="even" r:id="rId18"/>
          <w:footerReference w:type="default" r:id="rId19"/>
          <w:type w:val="oddPage"/>
          <w:pgSz w:w="8419" w:h="11906" w:orient="landscape" w:code="9"/>
          <w:pgMar w:top="1474" w:right="1440" w:bottom="720" w:left="1440" w:header="720" w:footer="720" w:gutter="0"/>
          <w:pgNumType w:start="1"/>
          <w:cols w:space="720"/>
          <w:docGrid w:linePitch="360"/>
        </w:sectPr>
      </w:pPr>
    </w:p>
    <w:p w14:paraId="78CF7D86" w14:textId="77777777" w:rsidR="00AC612B" w:rsidRPr="00371494" w:rsidRDefault="00535C1A" w:rsidP="006C7C4E">
      <w:pPr>
        <w:pStyle w:val="Titre1"/>
        <w:rPr>
          <w:noProof/>
        </w:rPr>
      </w:pPr>
      <w:bookmarkStart w:id="6" w:name="_Toc22311318"/>
      <w:r w:rsidRPr="00371494">
        <w:rPr>
          <w:noProof/>
          <w:lang w:bidi="fr-FR"/>
        </w:rPr>
        <w:lastRenderedPageBreak/>
        <w:t>Auteurs</w:t>
      </w:r>
      <w:bookmarkEnd w:id="6"/>
    </w:p>
    <w:tbl>
      <w:tblPr>
        <w:tblStyle w:val="Grilledutableau"/>
        <w:tblW w:w="4863" w:type="pct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58" w:type="dxa"/>
          <w:left w:w="115" w:type="dxa"/>
          <w:bottom w:w="58" w:type="dxa"/>
          <w:right w:w="115" w:type="dxa"/>
        </w:tblCellMar>
        <w:tblLook w:val="0600" w:firstRow="0" w:lastRow="0" w:firstColumn="0" w:lastColumn="0" w:noHBand="1" w:noVBand="1"/>
      </w:tblPr>
      <w:tblGrid>
        <w:gridCol w:w="2835"/>
        <w:gridCol w:w="2552"/>
      </w:tblGrid>
      <w:tr w:rsidR="00AC612B" w:rsidRPr="00371494" w14:paraId="19C4272C" w14:textId="77777777" w:rsidTr="008A0145">
        <w:trPr>
          <w:cantSplit/>
          <w:jc w:val="center"/>
        </w:trPr>
        <w:tc>
          <w:tcPr>
            <w:tcW w:w="2835" w:type="dxa"/>
          </w:tcPr>
          <w:p w14:paraId="4B0F83F3" w14:textId="19914C02" w:rsidR="001B4AAF" w:rsidRPr="00371494" w:rsidRDefault="00C022C2" w:rsidP="00015741">
            <w:pPr>
              <w:pStyle w:val="Sous-titre"/>
              <w:spacing w:line="360" w:lineRule="auto"/>
              <w:rPr>
                <w:noProof/>
              </w:rPr>
            </w:pPr>
            <w:r>
              <w:rPr>
                <w:noProof/>
              </w:rPr>
              <w:t xml:space="preserve">Si David </w:t>
            </w:r>
          </w:p>
          <w:sdt>
            <w:sdtPr>
              <w:rPr>
                <w:noProof/>
              </w:rPr>
              <w:alias w:val="Titre"/>
              <w:tag w:val="Titre"/>
              <w:id w:val="696199803"/>
              <w:placeholder>
                <w:docPart w:val="4C9345F6B63D41A2BDBAAC3D4BE84AB7"/>
              </w:placeholder>
              <w:temporary/>
              <w:showingPlcHdr/>
              <w15:appearance w15:val="hidden"/>
            </w:sdtPr>
            <w:sdtEndPr/>
            <w:sdtContent>
              <w:p w14:paraId="2D45EE4D" w14:textId="77777777" w:rsidR="001B4AAF" w:rsidRPr="00371494" w:rsidRDefault="001B4AAF" w:rsidP="00015741">
                <w:pPr>
                  <w:pStyle w:val="Sous-titre"/>
                  <w:spacing w:line="360" w:lineRule="auto"/>
                  <w:rPr>
                    <w:noProof/>
                  </w:rPr>
                </w:pPr>
                <w:r w:rsidRPr="00371494">
                  <w:rPr>
                    <w:noProof/>
                    <w:lang w:bidi="fr-FR"/>
                  </w:rPr>
                  <w:t>Auteur</w:t>
                </w:r>
              </w:p>
            </w:sdtContent>
          </w:sdt>
          <w:sdt>
            <w:sdtPr>
              <w:rPr>
                <w:noProof/>
              </w:rPr>
              <w:alias w:val="Organisation"/>
              <w:tag w:val="Organisation"/>
              <w:id w:val="771975533"/>
              <w:placeholder>
                <w:docPart w:val="FC1AECF060624999B3BED6A31F977C6F"/>
              </w:placeholder>
              <w:temporary/>
              <w:showingPlcHdr/>
              <w15:appearance w15:val="hidden"/>
            </w:sdtPr>
            <w:sdtEndPr/>
            <w:sdtContent>
              <w:p w14:paraId="6ED3BE76" w14:textId="77777777" w:rsidR="00AC612B" w:rsidRPr="00371494" w:rsidRDefault="001B4AAF" w:rsidP="00015741">
                <w:pPr>
                  <w:pStyle w:val="Sous-titre"/>
                  <w:spacing w:line="360" w:lineRule="auto"/>
                  <w:rPr>
                    <w:noProof/>
                  </w:rPr>
                </w:pPr>
                <w:r w:rsidRPr="00371494">
                  <w:rPr>
                    <w:noProof/>
                    <w:lang w:bidi="fr-FR"/>
                  </w:rPr>
                  <w:t>Sixième niveau</w:t>
                </w:r>
              </w:p>
            </w:sdtContent>
          </w:sdt>
        </w:tc>
        <w:tc>
          <w:tcPr>
            <w:tcW w:w="2552" w:type="dxa"/>
          </w:tcPr>
          <w:p w14:paraId="4C3EA170" w14:textId="77777777" w:rsidR="00AC612B" w:rsidRPr="00371494" w:rsidRDefault="005A6087" w:rsidP="00B104ED">
            <w:pPr>
              <w:rPr>
                <w:noProof/>
              </w:rPr>
            </w:pPr>
            <w:r w:rsidRPr="00371494">
              <w:rPr>
                <w:noProof/>
                <w:lang w:eastAsia="fr-FR"/>
              </w:rPr>
              <w:drawing>
                <wp:inline distT="0" distB="0" distL="0" distR="0" wp14:anchorId="35A7014F" wp14:editId="6950A594">
                  <wp:extent cx="531428" cy="1180952"/>
                  <wp:effectExtent l="0" t="0" r="2540" b="635"/>
                  <wp:docPr id="6" name="Image 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Image 6"/>
                          <pic:cNvPicPr/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1428" cy="118095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11AC1" w:rsidRPr="00371494" w14:paraId="4C9AB12F" w14:textId="77777777" w:rsidTr="008A0145">
        <w:trPr>
          <w:jc w:val="center"/>
        </w:trPr>
        <w:tc>
          <w:tcPr>
            <w:tcW w:w="2835" w:type="dxa"/>
          </w:tcPr>
          <w:p w14:paraId="151F8287" w14:textId="5DD77424" w:rsidR="005F10F8" w:rsidRPr="00371494" w:rsidRDefault="005F10F8" w:rsidP="00015741">
            <w:pPr>
              <w:pStyle w:val="Sous-titre"/>
              <w:spacing w:line="360" w:lineRule="auto"/>
              <w:rPr>
                <w:noProof/>
              </w:rPr>
            </w:pPr>
          </w:p>
          <w:p w14:paraId="74DF29B7" w14:textId="5605FAF6" w:rsidR="002B2E9F" w:rsidRPr="00371494" w:rsidRDefault="002B2E9F" w:rsidP="00015741">
            <w:pPr>
              <w:pStyle w:val="Sous-titre"/>
              <w:spacing w:line="360" w:lineRule="auto"/>
              <w:rPr>
                <w:noProof/>
              </w:rPr>
            </w:pPr>
          </w:p>
          <w:p w14:paraId="305045EC" w14:textId="5FB29B9E" w:rsidR="00511AC1" w:rsidRPr="00371494" w:rsidRDefault="00511AC1" w:rsidP="00015741">
            <w:pPr>
              <w:pStyle w:val="Sous-titre"/>
              <w:spacing w:line="360" w:lineRule="auto"/>
              <w:rPr>
                <w:noProof/>
              </w:rPr>
            </w:pPr>
          </w:p>
        </w:tc>
        <w:tc>
          <w:tcPr>
            <w:tcW w:w="2552" w:type="dxa"/>
          </w:tcPr>
          <w:p w14:paraId="12972CB4" w14:textId="0532D508" w:rsidR="00511AC1" w:rsidRPr="00371494" w:rsidRDefault="00511AC1" w:rsidP="00B104ED">
            <w:pPr>
              <w:rPr>
                <w:noProof/>
              </w:rPr>
            </w:pPr>
          </w:p>
        </w:tc>
      </w:tr>
    </w:tbl>
    <w:p w14:paraId="043DD7A8" w14:textId="77777777" w:rsidR="00AC612B" w:rsidRPr="00371494" w:rsidRDefault="00AC612B" w:rsidP="00E11F35">
      <w:pPr>
        <w:jc w:val="right"/>
        <w:rPr>
          <w:noProof/>
        </w:rPr>
      </w:pPr>
    </w:p>
    <w:sectPr w:rsidR="00AC612B" w:rsidRPr="00371494" w:rsidSect="008A0145">
      <w:type w:val="oddPage"/>
      <w:pgSz w:w="8419" w:h="11906" w:orient="landscape" w:code="9"/>
      <w:pgMar w:top="1474" w:right="1440" w:bottom="72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3F11E48" w14:textId="77777777" w:rsidR="00191E51" w:rsidRDefault="00191E51" w:rsidP="00B8645F">
      <w:pPr>
        <w:spacing w:after="0" w:line="240" w:lineRule="auto"/>
      </w:pPr>
      <w:r>
        <w:separator/>
      </w:r>
    </w:p>
  </w:endnote>
  <w:endnote w:type="continuationSeparator" w:id="0">
    <w:p w14:paraId="425DAE37" w14:textId="77777777" w:rsidR="00191E51" w:rsidRDefault="00191E51" w:rsidP="00B8645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00000003" w:usb1="00000000" w:usb2="00000000" w:usb3="00000000" w:csb0="00000001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HGGothicM">
    <w:charset w:val="80"/>
    <w:family w:val="modern"/>
    <w:pitch w:val="fixed"/>
    <w:sig w:usb0="80000281" w:usb1="28C76CF8" w:usb2="00000010" w:usb3="00000000" w:csb0="0002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8C4F42A" w14:textId="77777777" w:rsidR="00900041" w:rsidRDefault="00900041" w:rsidP="0022764D">
    <w:pPr>
      <w:pStyle w:val="Pieddepage"/>
      <w:jc w:val="righ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212993722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B2025BC" w14:textId="4AAE4555" w:rsidR="000221CB" w:rsidRDefault="000221CB">
        <w:pPr>
          <w:pStyle w:val="Pieddepage"/>
        </w:pPr>
        <w:r>
          <w:rPr>
            <w:lang w:bidi="fr-FR"/>
          </w:rPr>
          <w:fldChar w:fldCharType="begin"/>
        </w:r>
        <w:r>
          <w:rPr>
            <w:lang w:bidi="fr-FR"/>
          </w:rPr>
          <w:instrText xml:space="preserve"> PAGE   \* MERGEFORMAT </w:instrText>
        </w:r>
        <w:r>
          <w:rPr>
            <w:lang w:bidi="fr-FR"/>
          </w:rPr>
          <w:fldChar w:fldCharType="separate"/>
        </w:r>
        <w:r w:rsidR="00EB2586">
          <w:rPr>
            <w:noProof/>
            <w:lang w:bidi="fr-FR"/>
          </w:rPr>
          <w:t>4</w:t>
        </w:r>
        <w:r>
          <w:rPr>
            <w:noProof/>
            <w:lang w:bidi="fr-FR"/>
          </w:rPr>
          <w:fldChar w:fldCharType="end"/>
        </w:r>
      </w:p>
    </w:sdtContent>
  </w:sdt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726807006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18275DD" w14:textId="06B0CD31" w:rsidR="00477624" w:rsidRDefault="00477624" w:rsidP="0022764D">
        <w:pPr>
          <w:pStyle w:val="Pieddepage"/>
          <w:jc w:val="right"/>
        </w:pPr>
        <w:r>
          <w:rPr>
            <w:lang w:bidi="fr-FR"/>
          </w:rPr>
          <w:fldChar w:fldCharType="begin"/>
        </w:r>
        <w:r>
          <w:rPr>
            <w:lang w:bidi="fr-FR"/>
          </w:rPr>
          <w:instrText xml:space="preserve"> PAGE   \* MERGEFORMAT </w:instrText>
        </w:r>
        <w:r>
          <w:rPr>
            <w:lang w:bidi="fr-FR"/>
          </w:rPr>
          <w:fldChar w:fldCharType="separate"/>
        </w:r>
        <w:r w:rsidR="00EB2586">
          <w:rPr>
            <w:noProof/>
            <w:lang w:bidi="fr-FR"/>
          </w:rPr>
          <w:t>5</w:t>
        </w:r>
        <w:r>
          <w:rPr>
            <w:noProof/>
            <w:lang w:bidi="fr-FR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3CB07BE" w14:textId="77777777" w:rsidR="00191E51" w:rsidRDefault="00191E51" w:rsidP="00B8645F">
      <w:pPr>
        <w:spacing w:after="0" w:line="240" w:lineRule="auto"/>
      </w:pPr>
      <w:r>
        <w:separator/>
      </w:r>
    </w:p>
  </w:footnote>
  <w:footnote w:type="continuationSeparator" w:id="0">
    <w:p w14:paraId="27AA6283" w14:textId="77777777" w:rsidR="00191E51" w:rsidRDefault="00191E51" w:rsidP="00B8645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12338EA"/>
    <w:multiLevelType w:val="hybridMultilevel"/>
    <w:tmpl w:val="39E8F98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3771338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38"/>
  <w:removePersonalInformation/>
  <w:removeDateAndTime/>
  <w:bordersDoNotSurroundHeader/>
  <w:bordersDoNotSurroundFooter/>
  <w:activeWritingStyle w:appName="MSWord" w:lang="fr-FR" w:vendorID="64" w:dllVersion="6" w:nlCheck="1" w:checkStyle="0"/>
  <w:proofState w:spelling="clean"/>
  <w:attachedTemplate r:id="rId1"/>
  <w:stylePaneFormatFilter w:val="1028" w:allStyles="0" w:customStyles="0" w:latentStyles="0" w:stylesInUse="1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hyphenationZone w:val="425"/>
  <w:evenAndOddHeaders/>
  <w:bookFoldPrinting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91E51"/>
    <w:rsid w:val="000002DB"/>
    <w:rsid w:val="00002DD0"/>
    <w:rsid w:val="000068EE"/>
    <w:rsid w:val="00010610"/>
    <w:rsid w:val="00015741"/>
    <w:rsid w:val="00016488"/>
    <w:rsid w:val="00017531"/>
    <w:rsid w:val="000221CB"/>
    <w:rsid w:val="000314AA"/>
    <w:rsid w:val="00035250"/>
    <w:rsid w:val="000353B9"/>
    <w:rsid w:val="0005569E"/>
    <w:rsid w:val="0007402C"/>
    <w:rsid w:val="000751CA"/>
    <w:rsid w:val="00082926"/>
    <w:rsid w:val="00091486"/>
    <w:rsid w:val="000A39C2"/>
    <w:rsid w:val="000A7488"/>
    <w:rsid w:val="000A7ED3"/>
    <w:rsid w:val="000B0161"/>
    <w:rsid w:val="000B07A9"/>
    <w:rsid w:val="000B31E5"/>
    <w:rsid w:val="000C45B8"/>
    <w:rsid w:val="000E20CC"/>
    <w:rsid w:val="000F1BAD"/>
    <w:rsid w:val="000F49E8"/>
    <w:rsid w:val="000F4F09"/>
    <w:rsid w:val="00111383"/>
    <w:rsid w:val="00120365"/>
    <w:rsid w:val="001308D8"/>
    <w:rsid w:val="00162676"/>
    <w:rsid w:val="00171409"/>
    <w:rsid w:val="0018040B"/>
    <w:rsid w:val="001830F0"/>
    <w:rsid w:val="00191E51"/>
    <w:rsid w:val="001B4AAF"/>
    <w:rsid w:val="001C4837"/>
    <w:rsid w:val="001D265C"/>
    <w:rsid w:val="001D40E7"/>
    <w:rsid w:val="001D4F1D"/>
    <w:rsid w:val="001E10A8"/>
    <w:rsid w:val="001E437C"/>
    <w:rsid w:val="001F307A"/>
    <w:rsid w:val="001F3682"/>
    <w:rsid w:val="00210F45"/>
    <w:rsid w:val="00211BE4"/>
    <w:rsid w:val="00225D76"/>
    <w:rsid w:val="0022764D"/>
    <w:rsid w:val="00246FDE"/>
    <w:rsid w:val="00255252"/>
    <w:rsid w:val="002619A0"/>
    <w:rsid w:val="00276F66"/>
    <w:rsid w:val="0028152A"/>
    <w:rsid w:val="00281A33"/>
    <w:rsid w:val="002919EA"/>
    <w:rsid w:val="00295522"/>
    <w:rsid w:val="002B287E"/>
    <w:rsid w:val="002B2E9F"/>
    <w:rsid w:val="002C0C4F"/>
    <w:rsid w:val="002F59EC"/>
    <w:rsid w:val="00303386"/>
    <w:rsid w:val="00320139"/>
    <w:rsid w:val="0033256C"/>
    <w:rsid w:val="00347D0F"/>
    <w:rsid w:val="00357D6F"/>
    <w:rsid w:val="003640C2"/>
    <w:rsid w:val="003708FE"/>
    <w:rsid w:val="00371494"/>
    <w:rsid w:val="00380BA4"/>
    <w:rsid w:val="003A0FD1"/>
    <w:rsid w:val="003A7E62"/>
    <w:rsid w:val="003B408A"/>
    <w:rsid w:val="003B4976"/>
    <w:rsid w:val="003D1265"/>
    <w:rsid w:val="003E23BE"/>
    <w:rsid w:val="003E4767"/>
    <w:rsid w:val="003E7BC3"/>
    <w:rsid w:val="003F0235"/>
    <w:rsid w:val="00405904"/>
    <w:rsid w:val="0041147B"/>
    <w:rsid w:val="004341E4"/>
    <w:rsid w:val="00453ADA"/>
    <w:rsid w:val="00473EFB"/>
    <w:rsid w:val="00477624"/>
    <w:rsid w:val="004944F7"/>
    <w:rsid w:val="004946C8"/>
    <w:rsid w:val="004A0C53"/>
    <w:rsid w:val="004A3BE8"/>
    <w:rsid w:val="004F050C"/>
    <w:rsid w:val="00505FF9"/>
    <w:rsid w:val="00511AC1"/>
    <w:rsid w:val="00511C7C"/>
    <w:rsid w:val="00515F0D"/>
    <w:rsid w:val="00535C1A"/>
    <w:rsid w:val="00542587"/>
    <w:rsid w:val="00544E99"/>
    <w:rsid w:val="00562592"/>
    <w:rsid w:val="005642BB"/>
    <w:rsid w:val="00564636"/>
    <w:rsid w:val="00573597"/>
    <w:rsid w:val="00574218"/>
    <w:rsid w:val="00576B01"/>
    <w:rsid w:val="00582911"/>
    <w:rsid w:val="00587123"/>
    <w:rsid w:val="005A6087"/>
    <w:rsid w:val="005B23B7"/>
    <w:rsid w:val="005C2359"/>
    <w:rsid w:val="005E1570"/>
    <w:rsid w:val="005F10F8"/>
    <w:rsid w:val="005F54D3"/>
    <w:rsid w:val="005F5967"/>
    <w:rsid w:val="006014B5"/>
    <w:rsid w:val="00611327"/>
    <w:rsid w:val="00614FD9"/>
    <w:rsid w:val="006212D1"/>
    <w:rsid w:val="00622F1D"/>
    <w:rsid w:val="006327C6"/>
    <w:rsid w:val="00644CB2"/>
    <w:rsid w:val="00665970"/>
    <w:rsid w:val="00677295"/>
    <w:rsid w:val="00685CDE"/>
    <w:rsid w:val="006870AF"/>
    <w:rsid w:val="006A1974"/>
    <w:rsid w:val="006A429A"/>
    <w:rsid w:val="006B5E1C"/>
    <w:rsid w:val="006C362B"/>
    <w:rsid w:val="006C5FC2"/>
    <w:rsid w:val="006C7C4E"/>
    <w:rsid w:val="006D4A29"/>
    <w:rsid w:val="006D5BF0"/>
    <w:rsid w:val="006D77FE"/>
    <w:rsid w:val="006D7BBD"/>
    <w:rsid w:val="006D7D64"/>
    <w:rsid w:val="006E0ACB"/>
    <w:rsid w:val="006E1050"/>
    <w:rsid w:val="006E2040"/>
    <w:rsid w:val="006F470F"/>
    <w:rsid w:val="0071058F"/>
    <w:rsid w:val="007113C1"/>
    <w:rsid w:val="00737B23"/>
    <w:rsid w:val="00750F20"/>
    <w:rsid w:val="0075472F"/>
    <w:rsid w:val="00761596"/>
    <w:rsid w:val="007856DD"/>
    <w:rsid w:val="00787C43"/>
    <w:rsid w:val="007A5229"/>
    <w:rsid w:val="007C3E58"/>
    <w:rsid w:val="007C3F5B"/>
    <w:rsid w:val="007C57DD"/>
    <w:rsid w:val="007D2F22"/>
    <w:rsid w:val="007E0A2B"/>
    <w:rsid w:val="007E2345"/>
    <w:rsid w:val="007E55CE"/>
    <w:rsid w:val="007E7AD9"/>
    <w:rsid w:val="007F0CB5"/>
    <w:rsid w:val="007F3FFF"/>
    <w:rsid w:val="007F68B6"/>
    <w:rsid w:val="00843C57"/>
    <w:rsid w:val="008465DD"/>
    <w:rsid w:val="008640D7"/>
    <w:rsid w:val="00867656"/>
    <w:rsid w:val="00874F0F"/>
    <w:rsid w:val="00881E6A"/>
    <w:rsid w:val="00896C4B"/>
    <w:rsid w:val="008A0145"/>
    <w:rsid w:val="008B27D8"/>
    <w:rsid w:val="008C365F"/>
    <w:rsid w:val="008C66CF"/>
    <w:rsid w:val="008C6B06"/>
    <w:rsid w:val="008E21B4"/>
    <w:rsid w:val="008E765B"/>
    <w:rsid w:val="00900041"/>
    <w:rsid w:val="00905346"/>
    <w:rsid w:val="00905F9C"/>
    <w:rsid w:val="00910B31"/>
    <w:rsid w:val="00912115"/>
    <w:rsid w:val="00917F72"/>
    <w:rsid w:val="00934309"/>
    <w:rsid w:val="00936010"/>
    <w:rsid w:val="00940E36"/>
    <w:rsid w:val="00955AF2"/>
    <w:rsid w:val="00973C1A"/>
    <w:rsid w:val="00975CBD"/>
    <w:rsid w:val="00980581"/>
    <w:rsid w:val="009845D4"/>
    <w:rsid w:val="009A06EA"/>
    <w:rsid w:val="009A1509"/>
    <w:rsid w:val="009A4757"/>
    <w:rsid w:val="009B1BF9"/>
    <w:rsid w:val="009B4644"/>
    <w:rsid w:val="009C5A9C"/>
    <w:rsid w:val="009C63F2"/>
    <w:rsid w:val="009D117A"/>
    <w:rsid w:val="009D59C9"/>
    <w:rsid w:val="009E3924"/>
    <w:rsid w:val="00A0625D"/>
    <w:rsid w:val="00A11CBB"/>
    <w:rsid w:val="00A20088"/>
    <w:rsid w:val="00A35038"/>
    <w:rsid w:val="00A40575"/>
    <w:rsid w:val="00A51DD4"/>
    <w:rsid w:val="00A53FE5"/>
    <w:rsid w:val="00AA0342"/>
    <w:rsid w:val="00AA6259"/>
    <w:rsid w:val="00AA6BD8"/>
    <w:rsid w:val="00AA7204"/>
    <w:rsid w:val="00AB1C9D"/>
    <w:rsid w:val="00AB7767"/>
    <w:rsid w:val="00AC0A73"/>
    <w:rsid w:val="00AC612B"/>
    <w:rsid w:val="00AD29B1"/>
    <w:rsid w:val="00AD714C"/>
    <w:rsid w:val="00AE1EE2"/>
    <w:rsid w:val="00AF5FBA"/>
    <w:rsid w:val="00B104ED"/>
    <w:rsid w:val="00B16DA7"/>
    <w:rsid w:val="00B203EA"/>
    <w:rsid w:val="00B421CC"/>
    <w:rsid w:val="00B45028"/>
    <w:rsid w:val="00B524CA"/>
    <w:rsid w:val="00B66B9A"/>
    <w:rsid w:val="00B71C24"/>
    <w:rsid w:val="00B7276F"/>
    <w:rsid w:val="00B826EB"/>
    <w:rsid w:val="00B8645F"/>
    <w:rsid w:val="00BA125F"/>
    <w:rsid w:val="00BB1BDC"/>
    <w:rsid w:val="00BB7E9E"/>
    <w:rsid w:val="00BB7F9C"/>
    <w:rsid w:val="00BC1C39"/>
    <w:rsid w:val="00BC25A8"/>
    <w:rsid w:val="00BC7562"/>
    <w:rsid w:val="00BE2161"/>
    <w:rsid w:val="00BF025F"/>
    <w:rsid w:val="00BF33C0"/>
    <w:rsid w:val="00BF4EDB"/>
    <w:rsid w:val="00C022C2"/>
    <w:rsid w:val="00C04220"/>
    <w:rsid w:val="00C10D73"/>
    <w:rsid w:val="00C15F90"/>
    <w:rsid w:val="00C37E9A"/>
    <w:rsid w:val="00C452C7"/>
    <w:rsid w:val="00C52B23"/>
    <w:rsid w:val="00C66B23"/>
    <w:rsid w:val="00C765E6"/>
    <w:rsid w:val="00C80A1B"/>
    <w:rsid w:val="00C83C6E"/>
    <w:rsid w:val="00C83E57"/>
    <w:rsid w:val="00C85B9F"/>
    <w:rsid w:val="00C86A1B"/>
    <w:rsid w:val="00C9080F"/>
    <w:rsid w:val="00C90D13"/>
    <w:rsid w:val="00C91351"/>
    <w:rsid w:val="00C92303"/>
    <w:rsid w:val="00CB3518"/>
    <w:rsid w:val="00CC28DF"/>
    <w:rsid w:val="00CC29A1"/>
    <w:rsid w:val="00CD67C9"/>
    <w:rsid w:val="00CF6CE6"/>
    <w:rsid w:val="00D03B5B"/>
    <w:rsid w:val="00D20913"/>
    <w:rsid w:val="00D30A36"/>
    <w:rsid w:val="00D34EDF"/>
    <w:rsid w:val="00D37054"/>
    <w:rsid w:val="00D41F01"/>
    <w:rsid w:val="00D4520B"/>
    <w:rsid w:val="00D5606F"/>
    <w:rsid w:val="00D77433"/>
    <w:rsid w:val="00D82C71"/>
    <w:rsid w:val="00D8406A"/>
    <w:rsid w:val="00D84F27"/>
    <w:rsid w:val="00D90F19"/>
    <w:rsid w:val="00D970F8"/>
    <w:rsid w:val="00DA7FE6"/>
    <w:rsid w:val="00DC31E9"/>
    <w:rsid w:val="00DC40A5"/>
    <w:rsid w:val="00DC4516"/>
    <w:rsid w:val="00DC7A30"/>
    <w:rsid w:val="00DF135B"/>
    <w:rsid w:val="00E05775"/>
    <w:rsid w:val="00E10F6F"/>
    <w:rsid w:val="00E11F35"/>
    <w:rsid w:val="00E2181A"/>
    <w:rsid w:val="00E31154"/>
    <w:rsid w:val="00E5246D"/>
    <w:rsid w:val="00E52D4D"/>
    <w:rsid w:val="00E62D59"/>
    <w:rsid w:val="00E85292"/>
    <w:rsid w:val="00E860B3"/>
    <w:rsid w:val="00E94206"/>
    <w:rsid w:val="00EB2586"/>
    <w:rsid w:val="00EB3CEC"/>
    <w:rsid w:val="00EB5C97"/>
    <w:rsid w:val="00EC0406"/>
    <w:rsid w:val="00EC38D0"/>
    <w:rsid w:val="00ED0F78"/>
    <w:rsid w:val="00ED200E"/>
    <w:rsid w:val="00ED7953"/>
    <w:rsid w:val="00EE08AE"/>
    <w:rsid w:val="00EE30C4"/>
    <w:rsid w:val="00EE4E0F"/>
    <w:rsid w:val="00F07340"/>
    <w:rsid w:val="00F2438A"/>
    <w:rsid w:val="00F3204B"/>
    <w:rsid w:val="00F4087A"/>
    <w:rsid w:val="00F4637F"/>
    <w:rsid w:val="00F6202E"/>
    <w:rsid w:val="00F968EF"/>
    <w:rsid w:val="00FB6B84"/>
    <w:rsid w:val="00FD08B9"/>
    <w:rsid w:val="00FD1A0E"/>
    <w:rsid w:val="00FE453C"/>
    <w:rsid w:val="00FF27AD"/>
    <w:rsid w:val="00FF69D3"/>
    <w:rsid w:val="04147DC9"/>
    <w:rsid w:val="083DE845"/>
    <w:rsid w:val="4A7552A6"/>
    <w:rsid w:val="666C916D"/>
    <w:rsid w:val="755598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157583D1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="SimSun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18"/>
    <w:lsdException w:name="heading 3" w:uiPriority="18"/>
    <w:lsdException w:name="heading 4" w:uiPriority="18"/>
    <w:lsdException w:name="heading 5" w:semiHidden="1" w:uiPriority="18" w:unhideWhenUsed="1"/>
    <w:lsdException w:name="heading 6" w:semiHidden="1" w:uiPriority="18" w:unhideWhenUsed="1"/>
    <w:lsdException w:name="heading 7" w:semiHidden="1" w:uiPriority="18" w:unhideWhenUsed="1" w:qFormat="1"/>
    <w:lsdException w:name="heading 8" w:semiHidden="1" w:uiPriority="18" w:unhideWhenUsed="1" w:qFormat="1"/>
    <w:lsdException w:name="heading 9" w:semiHidden="1" w:uiPriority="18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C63F2"/>
  </w:style>
  <w:style w:type="paragraph" w:styleId="Titre1">
    <w:name w:val="heading 1"/>
    <w:basedOn w:val="Normal"/>
    <w:next w:val="Normal"/>
    <w:link w:val="Titre1Car"/>
    <w:uiPriority w:val="3"/>
    <w:qFormat/>
    <w:rsid w:val="00574218"/>
    <w:pPr>
      <w:keepNext/>
      <w:keepLines/>
      <w:pageBreakBefore/>
      <w:outlineLvl w:val="0"/>
    </w:pPr>
    <w:rPr>
      <w:rFonts w:asciiTheme="majorHAnsi" w:hAnsiTheme="majorHAnsi"/>
      <w:sz w:val="56"/>
    </w:rPr>
  </w:style>
  <w:style w:type="paragraph" w:styleId="Titre2">
    <w:name w:val="heading 2"/>
    <w:basedOn w:val="Normal"/>
    <w:next w:val="Normal"/>
    <w:link w:val="Titre2Car"/>
    <w:uiPriority w:val="18"/>
    <w:unhideWhenUsed/>
    <w:rsid w:val="00573597"/>
    <w:pPr>
      <w:keepNext/>
      <w:keepLines/>
      <w:spacing w:before="40" w:after="0"/>
      <w:outlineLvl w:val="1"/>
    </w:pPr>
    <w:rPr>
      <w:rFonts w:eastAsiaTheme="majorEastAsia" w:cstheme="majorBidi"/>
      <w:sz w:val="56"/>
      <w:szCs w:val="26"/>
    </w:rPr>
  </w:style>
  <w:style w:type="paragraph" w:styleId="Titre3">
    <w:name w:val="heading 3"/>
    <w:basedOn w:val="Titre11"/>
    <w:next w:val="Normal"/>
    <w:link w:val="Titre3Car"/>
    <w:uiPriority w:val="18"/>
    <w:unhideWhenUsed/>
    <w:rsid w:val="00573597"/>
    <w:pPr>
      <w:outlineLvl w:val="2"/>
    </w:pPr>
  </w:style>
  <w:style w:type="paragraph" w:styleId="Titre4">
    <w:name w:val="heading 4"/>
    <w:basedOn w:val="Titre20"/>
    <w:next w:val="Normal"/>
    <w:link w:val="Titre4Car"/>
    <w:uiPriority w:val="18"/>
    <w:unhideWhenUsed/>
    <w:rsid w:val="00573597"/>
    <w:pPr>
      <w:outlineLvl w:val="3"/>
    </w:pPr>
  </w:style>
  <w:style w:type="paragraph" w:styleId="Titre5">
    <w:name w:val="heading 5"/>
    <w:basedOn w:val="Titre31"/>
    <w:next w:val="Normal"/>
    <w:link w:val="Titre5Car"/>
    <w:uiPriority w:val="18"/>
    <w:unhideWhenUsed/>
    <w:rsid w:val="00573597"/>
    <w:pPr>
      <w:outlineLvl w:val="4"/>
    </w:pPr>
    <w:rPr>
      <w:sz w:val="22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B8645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B8645F"/>
  </w:style>
  <w:style w:type="paragraph" w:styleId="Pieddepage">
    <w:name w:val="footer"/>
    <w:basedOn w:val="Normal"/>
    <w:link w:val="PieddepageCar"/>
    <w:uiPriority w:val="99"/>
    <w:unhideWhenUsed/>
    <w:rsid w:val="00B8645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B8645F"/>
  </w:style>
  <w:style w:type="character" w:styleId="Lienhypertexte">
    <w:name w:val="Hyperlink"/>
    <w:basedOn w:val="Policepardfaut"/>
    <w:uiPriority w:val="99"/>
    <w:unhideWhenUsed/>
    <w:rsid w:val="00295522"/>
    <w:rPr>
      <w:color w:val="8E58B6" w:themeColor="hyperlink"/>
      <w:u w:val="single"/>
    </w:rPr>
  </w:style>
  <w:style w:type="character" w:customStyle="1" w:styleId="Mentionnonrsolue1">
    <w:name w:val="Mention non résolue1"/>
    <w:basedOn w:val="Policepardfaut"/>
    <w:uiPriority w:val="99"/>
    <w:semiHidden/>
    <w:unhideWhenUsed/>
    <w:rsid w:val="00295522"/>
    <w:rPr>
      <w:color w:val="605E5C"/>
      <w:shd w:val="clear" w:color="auto" w:fill="E1DFDD"/>
    </w:rPr>
  </w:style>
  <w:style w:type="character" w:customStyle="1" w:styleId="Titre1Car">
    <w:name w:val="Titre 1 Car"/>
    <w:basedOn w:val="Policepardfaut"/>
    <w:link w:val="Titre1"/>
    <w:uiPriority w:val="3"/>
    <w:rsid w:val="00576B01"/>
    <w:rPr>
      <w:rFonts w:asciiTheme="majorHAnsi" w:hAnsiTheme="majorHAnsi"/>
      <w:sz w:val="56"/>
    </w:rPr>
  </w:style>
  <w:style w:type="character" w:styleId="Textedelespacerserv">
    <w:name w:val="Placeholder Text"/>
    <w:basedOn w:val="Policepardfaut"/>
    <w:uiPriority w:val="99"/>
    <w:semiHidden/>
    <w:rsid w:val="00347D0F"/>
    <w:rPr>
      <w:color w:val="808080"/>
    </w:rPr>
  </w:style>
  <w:style w:type="paragraph" w:styleId="Titre">
    <w:name w:val="Title"/>
    <w:link w:val="TitreCar"/>
    <w:uiPriority w:val="1"/>
    <w:qFormat/>
    <w:rsid w:val="00371494"/>
    <w:pPr>
      <w:spacing w:after="36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110"/>
      <w:szCs w:val="120"/>
    </w:rPr>
  </w:style>
  <w:style w:type="character" w:customStyle="1" w:styleId="TitreCar">
    <w:name w:val="Titre Car"/>
    <w:basedOn w:val="Policepardfaut"/>
    <w:link w:val="Titre"/>
    <w:uiPriority w:val="1"/>
    <w:rsid w:val="00371494"/>
    <w:rPr>
      <w:rFonts w:asciiTheme="majorHAnsi" w:eastAsiaTheme="majorEastAsia" w:hAnsiTheme="majorHAnsi" w:cstheme="majorBidi"/>
      <w:spacing w:val="-10"/>
      <w:kern w:val="28"/>
      <w:sz w:val="110"/>
      <w:szCs w:val="120"/>
    </w:rPr>
  </w:style>
  <w:style w:type="table" w:styleId="Grilledutableau">
    <w:name w:val="Table Grid"/>
    <w:basedOn w:val="TableauNormal"/>
    <w:uiPriority w:val="39"/>
    <w:rsid w:val="007D2F2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ansinterligne">
    <w:name w:val="No Spacing"/>
    <w:uiPriority w:val="1"/>
    <w:unhideWhenUsed/>
    <w:rsid w:val="007D2F22"/>
    <w:pPr>
      <w:spacing w:after="0" w:line="240" w:lineRule="auto"/>
    </w:pPr>
  </w:style>
  <w:style w:type="paragraph" w:styleId="En-ttedetabledesmatires">
    <w:name w:val="TOC Heading"/>
    <w:next w:val="Normal"/>
    <w:uiPriority w:val="39"/>
    <w:unhideWhenUsed/>
    <w:qFormat/>
    <w:rsid w:val="004341E4"/>
    <w:rPr>
      <w:rFonts w:asciiTheme="majorHAnsi" w:hAnsiTheme="majorHAnsi"/>
      <w:sz w:val="56"/>
    </w:rPr>
  </w:style>
  <w:style w:type="paragraph" w:styleId="TM1">
    <w:name w:val="toc 1"/>
    <w:basedOn w:val="Normal"/>
    <w:next w:val="Normal"/>
    <w:link w:val="TM1Car"/>
    <w:autoRedefine/>
    <w:uiPriority w:val="39"/>
    <w:unhideWhenUsed/>
    <w:rsid w:val="00477624"/>
    <w:pPr>
      <w:tabs>
        <w:tab w:val="right" w:leader="dot" w:pos="5030"/>
      </w:tabs>
      <w:spacing w:after="100"/>
    </w:pPr>
    <w:rPr>
      <w:rFonts w:asciiTheme="majorHAnsi" w:hAnsiTheme="majorHAnsi"/>
      <w:noProof/>
      <w:spacing w:val="15"/>
      <w:sz w:val="24"/>
    </w:rPr>
  </w:style>
  <w:style w:type="paragraph" w:styleId="Sous-titre">
    <w:name w:val="Subtitle"/>
    <w:link w:val="Sous-titreCar"/>
    <w:uiPriority w:val="2"/>
    <w:qFormat/>
    <w:rsid w:val="00BB7F9C"/>
    <w:pPr>
      <w:numPr>
        <w:ilvl w:val="1"/>
      </w:numPr>
      <w:jc w:val="right"/>
    </w:pPr>
    <w:rPr>
      <w:rFonts w:asciiTheme="majorHAnsi" w:eastAsiaTheme="minorEastAsia" w:hAnsiTheme="majorHAnsi"/>
      <w:spacing w:val="15"/>
      <w:sz w:val="24"/>
    </w:rPr>
  </w:style>
  <w:style w:type="character" w:customStyle="1" w:styleId="Sous-titreCar">
    <w:name w:val="Sous-titre Car"/>
    <w:basedOn w:val="Policepardfaut"/>
    <w:link w:val="Sous-titre"/>
    <w:uiPriority w:val="2"/>
    <w:rsid w:val="00576B01"/>
    <w:rPr>
      <w:rFonts w:asciiTheme="majorHAnsi" w:eastAsiaTheme="minorEastAsia" w:hAnsiTheme="majorHAnsi"/>
      <w:spacing w:val="15"/>
      <w:sz w:val="24"/>
    </w:rPr>
  </w:style>
  <w:style w:type="character" w:styleId="Accentuationlgre">
    <w:name w:val="Subtle Emphasis"/>
    <w:basedOn w:val="Policepardfaut"/>
    <w:uiPriority w:val="19"/>
    <w:rsid w:val="008E765B"/>
    <w:rPr>
      <w:i/>
      <w:iCs/>
      <w:color w:val="404040" w:themeColor="text1" w:themeTint="BF"/>
    </w:rPr>
  </w:style>
  <w:style w:type="paragraph" w:customStyle="1" w:styleId="Auteur">
    <w:name w:val="Auteur"/>
    <w:basedOn w:val="Sous-titre"/>
    <w:next w:val="Normal"/>
    <w:uiPriority w:val="4"/>
    <w:qFormat/>
    <w:rsid w:val="00F2438A"/>
    <w:pPr>
      <w:spacing w:after="80" w:line="240" w:lineRule="auto"/>
      <w:jc w:val="center"/>
    </w:pPr>
  </w:style>
  <w:style w:type="character" w:customStyle="1" w:styleId="Auteur1">
    <w:name w:val="Auteur 1"/>
    <w:uiPriority w:val="6"/>
    <w:qFormat/>
    <w:rsid w:val="00C91351"/>
    <w:rPr>
      <w:rFonts w:asciiTheme="majorHAnsi" w:hAnsiTheme="majorHAnsi"/>
      <w:sz w:val="24"/>
    </w:rPr>
  </w:style>
  <w:style w:type="paragraph" w:styleId="TM2">
    <w:name w:val="toc 2"/>
    <w:next w:val="Normal"/>
    <w:link w:val="TM2Car"/>
    <w:uiPriority w:val="39"/>
    <w:unhideWhenUsed/>
    <w:rsid w:val="00574218"/>
    <w:pPr>
      <w:spacing w:after="100"/>
      <w:ind w:left="220"/>
    </w:pPr>
    <w:rPr>
      <w:rFonts w:asciiTheme="majorHAnsi" w:eastAsiaTheme="minorEastAsia" w:hAnsiTheme="majorHAnsi" w:cs="Times New Roman"/>
      <w:spacing w:val="15"/>
    </w:rPr>
  </w:style>
  <w:style w:type="paragraph" w:styleId="TM3">
    <w:name w:val="toc 3"/>
    <w:basedOn w:val="Normal"/>
    <w:next w:val="Normal"/>
    <w:uiPriority w:val="39"/>
    <w:unhideWhenUsed/>
    <w:rsid w:val="00574218"/>
    <w:pPr>
      <w:spacing w:after="100"/>
      <w:ind w:left="440"/>
    </w:pPr>
    <w:rPr>
      <w:rFonts w:asciiTheme="majorHAnsi" w:eastAsiaTheme="minorEastAsia" w:hAnsiTheme="majorHAnsi" w:cs="Times New Roman"/>
      <w:spacing w:val="15"/>
      <w:sz w:val="24"/>
    </w:rPr>
  </w:style>
  <w:style w:type="paragraph" w:customStyle="1" w:styleId="Texte1">
    <w:name w:val="Texte 1"/>
    <w:link w:val="CaractreTexte1"/>
    <w:uiPriority w:val="7"/>
    <w:qFormat/>
    <w:rsid w:val="004341E4"/>
    <w:pPr>
      <w:spacing w:after="120" w:line="240" w:lineRule="auto"/>
      <w:jc w:val="center"/>
    </w:pPr>
    <w:rPr>
      <w:rFonts w:asciiTheme="majorHAnsi" w:hAnsiTheme="majorHAnsi"/>
    </w:rPr>
  </w:style>
  <w:style w:type="character" w:customStyle="1" w:styleId="TM1Car">
    <w:name w:val="TM 1 Car"/>
    <w:basedOn w:val="Policepardfaut"/>
    <w:link w:val="TM1"/>
    <w:uiPriority w:val="39"/>
    <w:rsid w:val="00477624"/>
    <w:rPr>
      <w:rFonts w:asciiTheme="majorHAnsi" w:hAnsiTheme="majorHAnsi"/>
      <w:noProof/>
      <w:spacing w:val="15"/>
      <w:sz w:val="24"/>
    </w:rPr>
  </w:style>
  <w:style w:type="character" w:customStyle="1" w:styleId="TM2Car">
    <w:name w:val="TM 2 Car"/>
    <w:basedOn w:val="Policepardfaut"/>
    <w:link w:val="TM2"/>
    <w:uiPriority w:val="39"/>
    <w:rsid w:val="00574218"/>
    <w:rPr>
      <w:rFonts w:asciiTheme="majorHAnsi" w:eastAsiaTheme="minorEastAsia" w:hAnsiTheme="majorHAnsi" w:cs="Times New Roman"/>
      <w:spacing w:val="15"/>
    </w:rPr>
  </w:style>
  <w:style w:type="paragraph" w:customStyle="1" w:styleId="Titre11">
    <w:name w:val="Titre 11"/>
    <w:next w:val="Texte1"/>
    <w:link w:val="CaractreTitre1"/>
    <w:uiPriority w:val="5"/>
    <w:qFormat/>
    <w:rsid w:val="00DF135B"/>
    <w:pPr>
      <w:pageBreakBefore/>
      <w:spacing w:after="360"/>
    </w:pPr>
    <w:rPr>
      <w:rFonts w:asciiTheme="majorHAnsi" w:hAnsiTheme="majorHAnsi"/>
      <w:color w:val="B55374" w:themeColor="accent4" w:themeShade="BF"/>
      <w:sz w:val="56"/>
    </w:rPr>
  </w:style>
  <w:style w:type="character" w:customStyle="1" w:styleId="CaractreTexte1">
    <w:name w:val="Caractère Texte 1"/>
    <w:basedOn w:val="Policepardfaut"/>
    <w:link w:val="Texte1"/>
    <w:uiPriority w:val="7"/>
    <w:rsid w:val="00576B01"/>
    <w:rPr>
      <w:rFonts w:asciiTheme="majorHAnsi" w:hAnsiTheme="majorHAnsi"/>
    </w:rPr>
  </w:style>
  <w:style w:type="character" w:customStyle="1" w:styleId="CaractreTitre1">
    <w:name w:val="Caractère Titre 1"/>
    <w:basedOn w:val="Policepardfaut"/>
    <w:link w:val="Titre11"/>
    <w:uiPriority w:val="5"/>
    <w:rsid w:val="00576B01"/>
    <w:rPr>
      <w:rFonts w:asciiTheme="majorHAnsi" w:hAnsiTheme="majorHAnsi"/>
      <w:color w:val="B55374" w:themeColor="accent4" w:themeShade="BF"/>
      <w:sz w:val="56"/>
    </w:rPr>
  </w:style>
  <w:style w:type="paragraph" w:customStyle="1" w:styleId="Titre20">
    <w:name w:val="Titre 2"/>
    <w:next w:val="Texte2"/>
    <w:link w:val="CaractreTitre2"/>
    <w:uiPriority w:val="8"/>
    <w:qFormat/>
    <w:rsid w:val="00DF135B"/>
    <w:pPr>
      <w:pageBreakBefore/>
      <w:spacing w:after="960"/>
      <w:jc w:val="right"/>
    </w:pPr>
    <w:rPr>
      <w:sz w:val="56"/>
    </w:rPr>
  </w:style>
  <w:style w:type="paragraph" w:customStyle="1" w:styleId="Texte2">
    <w:name w:val="Texte 2"/>
    <w:link w:val="CaractreTexte2"/>
    <w:uiPriority w:val="10"/>
    <w:qFormat/>
    <w:rsid w:val="00DF135B"/>
    <w:pPr>
      <w:spacing w:after="360" w:line="360" w:lineRule="auto"/>
      <w:jc w:val="right"/>
    </w:pPr>
  </w:style>
  <w:style w:type="character" w:customStyle="1" w:styleId="Auteur2">
    <w:name w:val="Auteur 2"/>
    <w:uiPriority w:val="9"/>
    <w:qFormat/>
    <w:rsid w:val="00DF135B"/>
    <w:rPr>
      <w:sz w:val="22"/>
    </w:rPr>
  </w:style>
  <w:style w:type="character" w:customStyle="1" w:styleId="CaractreTexte2">
    <w:name w:val="Caractère Texte 2"/>
    <w:basedOn w:val="Policepardfaut"/>
    <w:link w:val="Texte2"/>
    <w:uiPriority w:val="10"/>
    <w:rsid w:val="00576B01"/>
  </w:style>
  <w:style w:type="character" w:customStyle="1" w:styleId="CaractreTitre2">
    <w:name w:val="Caractère Titre 2"/>
    <w:basedOn w:val="Policepardfaut"/>
    <w:link w:val="Titre20"/>
    <w:uiPriority w:val="8"/>
    <w:rsid w:val="00576B01"/>
    <w:rPr>
      <w:sz w:val="56"/>
    </w:rPr>
  </w:style>
  <w:style w:type="paragraph" w:customStyle="1" w:styleId="Texte3">
    <w:name w:val="Texte 3"/>
    <w:uiPriority w:val="12"/>
    <w:qFormat/>
    <w:rsid w:val="000068EE"/>
    <w:pPr>
      <w:spacing w:line="480" w:lineRule="auto"/>
      <w:ind w:left="720"/>
    </w:pPr>
    <w:rPr>
      <w:color w:val="CC3300"/>
      <w:sz w:val="24"/>
    </w:rPr>
  </w:style>
  <w:style w:type="paragraph" w:customStyle="1" w:styleId="Titre31">
    <w:name w:val="Titre 31"/>
    <w:uiPriority w:val="11"/>
    <w:qFormat/>
    <w:rsid w:val="00BF025F"/>
    <w:pPr>
      <w:pageBreakBefore/>
      <w:spacing w:after="600" w:line="240" w:lineRule="auto"/>
    </w:pPr>
    <w:rPr>
      <w:rFonts w:asciiTheme="majorHAnsi" w:hAnsiTheme="majorHAnsi"/>
      <w:color w:val="CC3300"/>
      <w:sz w:val="96"/>
    </w:rPr>
  </w:style>
  <w:style w:type="paragraph" w:customStyle="1" w:styleId="Titre41">
    <w:name w:val="Titre 41"/>
    <w:next w:val="Normal"/>
    <w:uiPriority w:val="13"/>
    <w:qFormat/>
    <w:rsid w:val="00AD714C"/>
    <w:pPr>
      <w:pageBreakBefore/>
      <w:spacing w:after="600"/>
    </w:pPr>
    <w:rPr>
      <w:color w:val="000000" w:themeColor="text1"/>
      <w:sz w:val="56"/>
    </w:rPr>
  </w:style>
  <w:style w:type="paragraph" w:customStyle="1" w:styleId="Biographie">
    <w:name w:val="Biographie"/>
    <w:uiPriority w:val="14"/>
    <w:qFormat/>
    <w:rsid w:val="00015741"/>
    <w:pPr>
      <w:spacing w:after="0" w:line="360" w:lineRule="auto"/>
      <w:jc w:val="right"/>
    </w:pPr>
    <w:rPr>
      <w:rFonts w:asciiTheme="majorHAnsi" w:eastAsiaTheme="minorEastAsia" w:hAnsiTheme="majorHAnsi"/>
      <w:spacing w:val="15"/>
      <w:sz w:val="24"/>
    </w:rPr>
  </w:style>
  <w:style w:type="paragraph" w:styleId="Paragraphedeliste">
    <w:name w:val="List Paragraph"/>
    <w:basedOn w:val="Normal"/>
    <w:uiPriority w:val="34"/>
    <w:rsid w:val="00576B01"/>
    <w:pPr>
      <w:ind w:left="720"/>
      <w:contextualSpacing/>
    </w:pPr>
  </w:style>
  <w:style w:type="character" w:customStyle="1" w:styleId="Auteurdepome3">
    <w:name w:val="Auteur de poème 3"/>
    <w:basedOn w:val="Auteur2"/>
    <w:uiPriority w:val="1"/>
    <w:qFormat/>
    <w:rsid w:val="00576B01"/>
    <w:rPr>
      <w:rFonts w:asciiTheme="majorHAnsi" w:hAnsiTheme="majorHAnsi"/>
      <w:sz w:val="28"/>
    </w:rPr>
  </w:style>
  <w:style w:type="character" w:customStyle="1" w:styleId="Titre3Car">
    <w:name w:val="Titre 3 Car"/>
    <w:basedOn w:val="Policepardfaut"/>
    <w:link w:val="Titre3"/>
    <w:uiPriority w:val="18"/>
    <w:rsid w:val="009C63F2"/>
    <w:rPr>
      <w:rFonts w:asciiTheme="majorHAnsi" w:hAnsiTheme="majorHAnsi"/>
      <w:color w:val="B55374" w:themeColor="accent4" w:themeShade="BF"/>
      <w:sz w:val="56"/>
    </w:rPr>
  </w:style>
  <w:style w:type="character" w:customStyle="1" w:styleId="Titre4Car">
    <w:name w:val="Titre 4 Car"/>
    <w:basedOn w:val="Policepardfaut"/>
    <w:link w:val="Titre4"/>
    <w:uiPriority w:val="18"/>
    <w:rsid w:val="009C63F2"/>
    <w:rPr>
      <w:sz w:val="56"/>
    </w:rPr>
  </w:style>
  <w:style w:type="character" w:customStyle="1" w:styleId="Titre5Car">
    <w:name w:val="Titre 5 Car"/>
    <w:basedOn w:val="Policepardfaut"/>
    <w:link w:val="Titre5"/>
    <w:uiPriority w:val="18"/>
    <w:rsid w:val="009C63F2"/>
    <w:rPr>
      <w:rFonts w:asciiTheme="majorHAnsi" w:hAnsiTheme="majorHAnsi"/>
      <w:color w:val="CC3300"/>
    </w:rPr>
  </w:style>
  <w:style w:type="character" w:customStyle="1" w:styleId="Titre2Car">
    <w:name w:val="Titre 2 Car"/>
    <w:basedOn w:val="Policepardfaut"/>
    <w:link w:val="Titre2"/>
    <w:uiPriority w:val="18"/>
    <w:rsid w:val="009C63F2"/>
    <w:rPr>
      <w:rFonts w:eastAsiaTheme="majorEastAsia" w:cstheme="majorBidi"/>
      <w:sz w:val="56"/>
      <w:szCs w:val="26"/>
    </w:rPr>
  </w:style>
  <w:style w:type="character" w:styleId="Lienhypertextesuivivisit">
    <w:name w:val="FollowedHyperlink"/>
    <w:basedOn w:val="Policepardfaut"/>
    <w:uiPriority w:val="99"/>
    <w:semiHidden/>
    <w:unhideWhenUsed/>
    <w:rsid w:val="00017531"/>
    <w:rPr>
      <w:color w:val="7F6F6F" w:themeColor="followedHyperlink"/>
      <w:u w:val="singl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4A0C5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4A0C5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 /><Relationship Id="rId13" Type="http://schemas.openxmlformats.org/officeDocument/2006/relationships/image" Target="media/image5.png" /><Relationship Id="rId18" Type="http://schemas.openxmlformats.org/officeDocument/2006/relationships/footer" Target="footer2.xml" /><Relationship Id="rId3" Type="http://schemas.openxmlformats.org/officeDocument/2006/relationships/styles" Target="styles.xml" /><Relationship Id="rId21" Type="http://schemas.openxmlformats.org/officeDocument/2006/relationships/fontTable" Target="fontTable.xml" /><Relationship Id="rId7" Type="http://schemas.openxmlformats.org/officeDocument/2006/relationships/endnotes" Target="endnotes.xml" /><Relationship Id="rId12" Type="http://schemas.openxmlformats.org/officeDocument/2006/relationships/image" Target="media/image4.png" /><Relationship Id="rId17" Type="http://schemas.openxmlformats.org/officeDocument/2006/relationships/image" Target="media/image9.png" /><Relationship Id="rId2" Type="http://schemas.openxmlformats.org/officeDocument/2006/relationships/numbering" Target="numbering.xml" /><Relationship Id="rId16" Type="http://schemas.openxmlformats.org/officeDocument/2006/relationships/image" Target="media/image8.png" /><Relationship Id="rId20" Type="http://schemas.openxmlformats.org/officeDocument/2006/relationships/image" Target="media/image9.tmp" /><Relationship Id="rId1" Type="http://schemas.openxmlformats.org/officeDocument/2006/relationships/customXml" Target="../customXml/item1.xml" /><Relationship Id="rId6" Type="http://schemas.openxmlformats.org/officeDocument/2006/relationships/footnotes" Target="footnotes.xml" /><Relationship Id="rId11" Type="http://schemas.openxmlformats.org/officeDocument/2006/relationships/image" Target="media/image3.png" /><Relationship Id="rId5" Type="http://schemas.openxmlformats.org/officeDocument/2006/relationships/webSettings" Target="webSettings.xml" /><Relationship Id="rId15" Type="http://schemas.openxmlformats.org/officeDocument/2006/relationships/image" Target="media/image7.png" /><Relationship Id="rId23" Type="http://schemas.openxmlformats.org/officeDocument/2006/relationships/theme" Target="theme/theme1.xml" /><Relationship Id="rId10" Type="http://schemas.openxmlformats.org/officeDocument/2006/relationships/footer" Target="footer1.xml" /><Relationship Id="rId19" Type="http://schemas.openxmlformats.org/officeDocument/2006/relationships/footer" Target="footer3.xml" /><Relationship Id="rId4" Type="http://schemas.openxmlformats.org/officeDocument/2006/relationships/settings" Target="settings.xml" /><Relationship Id="rId9" Type="http://schemas.openxmlformats.org/officeDocument/2006/relationships/image" Target="media/image2.png" /><Relationship Id="rId14" Type="http://schemas.openxmlformats.org/officeDocument/2006/relationships/image" Target="media/image6.png" /><Relationship Id="rId22" Type="http://schemas.openxmlformats.org/officeDocument/2006/relationships/glossaryDocument" Target="glossary/document.xml" 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VID%20HOPE98\AppData\Roaming\Microsoft\Templates\Recueil%20de%20po&#233;sie.dotx" TargetMode="External" 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 /><Relationship Id="rId2" Type="http://schemas.openxmlformats.org/officeDocument/2006/relationships/settings" Target="settings.xml" /><Relationship Id="rId1" Type="http://schemas.openxmlformats.org/officeDocument/2006/relationships/styles" Target="styles.xml" /><Relationship Id="rId4" Type="http://schemas.openxmlformats.org/officeDocument/2006/relationships/fontTable" Target="fontTable.xml" 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D02B0C71AED84B3A8074049A57116CF8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7B32A23C-FF73-42D9-BB48-030089832A2A}"/>
      </w:docPartPr>
      <w:docPartBody>
        <w:p w:rsidR="00551F14" w:rsidRDefault="00551F14">
          <w:pPr>
            <w:pStyle w:val="D02B0C71AED84B3A8074049A57116CF8"/>
          </w:pPr>
          <w:r w:rsidRPr="00371494">
            <w:rPr>
              <w:noProof/>
              <w:lang w:bidi="fr-FR"/>
            </w:rPr>
            <w:t>Nom de l’auteur</w:t>
          </w:r>
        </w:p>
      </w:docPartBody>
    </w:docPart>
    <w:docPart>
      <w:docPartPr>
        <w:name w:val="380EAB05155F4AA2BBC18C630D963738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89D047EA-C92F-4D9B-8099-4C06C81A035C}"/>
      </w:docPartPr>
      <w:docPartBody>
        <w:p w:rsidR="00551F14" w:rsidRDefault="00551F14">
          <w:pPr>
            <w:pStyle w:val="380EAB05155F4AA2BBC18C630D963738"/>
          </w:pPr>
          <w:r w:rsidRPr="00371494">
            <w:rPr>
              <w:noProof/>
              <w:lang w:bidi="fr-FR"/>
            </w:rPr>
            <w:t>123-45678-9</w:t>
          </w:r>
        </w:p>
      </w:docPartBody>
    </w:docPart>
    <w:docPart>
      <w:docPartPr>
        <w:name w:val="4C9345F6B63D41A2BDBAAC3D4BE84AB7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73D16672-861C-494E-BE7B-B90421EC0B81}"/>
      </w:docPartPr>
      <w:docPartBody>
        <w:p w:rsidR="00551F14" w:rsidRDefault="00551F14">
          <w:pPr>
            <w:pStyle w:val="4C9345F6B63D41A2BDBAAC3D4BE84AB7"/>
          </w:pPr>
          <w:r w:rsidRPr="00371494">
            <w:rPr>
              <w:noProof/>
              <w:lang w:bidi="fr-FR"/>
            </w:rPr>
            <w:t>Auteur</w:t>
          </w:r>
        </w:p>
      </w:docPartBody>
    </w:docPart>
    <w:docPart>
      <w:docPartPr>
        <w:name w:val="FC1AECF060624999B3BED6A31F977C6F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1CDA2EC8-8D49-4998-8B99-4D7CDF72353F}"/>
      </w:docPartPr>
      <w:docPartBody>
        <w:p w:rsidR="00551F14" w:rsidRDefault="00551F14">
          <w:pPr>
            <w:pStyle w:val="FC1AECF060624999B3BED6A31F977C6F"/>
          </w:pPr>
          <w:r w:rsidRPr="00371494">
            <w:rPr>
              <w:noProof/>
              <w:lang w:bidi="fr-FR"/>
            </w:rPr>
            <w:t>Sixième niveau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00000003" w:usb1="00000000" w:usb2="00000000" w:usb3="00000000" w:csb0="00000001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HGGothicM">
    <w:charset w:val="80"/>
    <w:family w:val="modern"/>
    <w:pitch w:val="fixed"/>
    <w:sig w:usb0="80000281" w:usb1="28C76CF8" w:usb2="00000010" w:usb3="00000000" w:csb0="0002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51F14"/>
    <w:rsid w:val="00551F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27D1A15C5915471399BF9BB791BC08A9">
    <w:name w:val="27D1A15C5915471399BF9BB791BC08A9"/>
  </w:style>
  <w:style w:type="paragraph" w:customStyle="1" w:styleId="032ADDC192AC480B9020DB19D9D0E625">
    <w:name w:val="032ADDC192AC480B9020DB19D9D0E625"/>
  </w:style>
  <w:style w:type="paragraph" w:customStyle="1" w:styleId="6C5794ABDC614E8AAF7692E0A4455500">
    <w:name w:val="6C5794ABDC614E8AAF7692E0A4455500"/>
  </w:style>
  <w:style w:type="paragraph" w:customStyle="1" w:styleId="DB9D56B46BBE4F059EB729D9013E498C">
    <w:name w:val="DB9D56B46BBE4F059EB729D9013E498C"/>
  </w:style>
  <w:style w:type="paragraph" w:customStyle="1" w:styleId="4A0F9DEAE23149DB80EA5527E1E1B5E1">
    <w:name w:val="4A0F9DEAE23149DB80EA5527E1E1B5E1"/>
  </w:style>
  <w:style w:type="paragraph" w:customStyle="1" w:styleId="FA87AC39140E42CF8C9DB634158B6829">
    <w:name w:val="FA87AC39140E42CF8C9DB634158B6829"/>
  </w:style>
  <w:style w:type="paragraph" w:customStyle="1" w:styleId="57BB5ECA4CB64831968876CD0C27E81F">
    <w:name w:val="57BB5ECA4CB64831968876CD0C27E81F"/>
  </w:style>
  <w:style w:type="paragraph" w:customStyle="1" w:styleId="C7C2AD0AA2234B9C9044AD3D3746D18F">
    <w:name w:val="C7C2AD0AA2234B9C9044AD3D3746D18F"/>
  </w:style>
  <w:style w:type="paragraph" w:customStyle="1" w:styleId="29FBAF3246724054B34B598741025516">
    <w:name w:val="29FBAF3246724054B34B598741025516"/>
  </w:style>
  <w:style w:type="paragraph" w:customStyle="1" w:styleId="620769233B9B48A6BD53777EA2CECD41">
    <w:name w:val="620769233B9B48A6BD53777EA2CECD41"/>
  </w:style>
  <w:style w:type="paragraph" w:customStyle="1" w:styleId="D02B0C71AED84B3A8074049A57116CF8">
    <w:name w:val="D02B0C71AED84B3A8074049A57116CF8"/>
  </w:style>
  <w:style w:type="paragraph" w:customStyle="1" w:styleId="01A664803E9F444094E6F7256781B834">
    <w:name w:val="01A664803E9F444094E6F7256781B834"/>
  </w:style>
  <w:style w:type="paragraph" w:customStyle="1" w:styleId="A651229C3B0848A589ED309B4375C62F">
    <w:name w:val="A651229C3B0848A589ED309B4375C62F"/>
  </w:style>
  <w:style w:type="paragraph" w:customStyle="1" w:styleId="88A731FF18154D56A201A8B0F27880A8">
    <w:name w:val="88A731FF18154D56A201A8B0F27880A8"/>
  </w:style>
  <w:style w:type="paragraph" w:customStyle="1" w:styleId="689F3E6C93FB4E63A5E2D10CA4AC128B">
    <w:name w:val="689F3E6C93FB4E63A5E2D10CA4AC128B"/>
  </w:style>
  <w:style w:type="paragraph" w:customStyle="1" w:styleId="40A9CC6939E34A45AEF0FFC805A46A18">
    <w:name w:val="40A9CC6939E34A45AEF0FFC805A46A18"/>
  </w:style>
  <w:style w:type="paragraph" w:customStyle="1" w:styleId="2D78A9B7BB94492C82A7FFAF254E73F8">
    <w:name w:val="2D78A9B7BB94492C82A7FFAF254E73F8"/>
  </w:style>
  <w:style w:type="paragraph" w:customStyle="1" w:styleId="02FE0D5741E84236B2ECE518A8AEC504">
    <w:name w:val="02FE0D5741E84236B2ECE518A8AEC504"/>
  </w:style>
  <w:style w:type="paragraph" w:customStyle="1" w:styleId="D2F3DDF5B01B4641BDD4DFC90C117B49">
    <w:name w:val="D2F3DDF5B01B4641BDD4DFC90C117B49"/>
  </w:style>
  <w:style w:type="paragraph" w:customStyle="1" w:styleId="380EAB05155F4AA2BBC18C630D963738">
    <w:name w:val="380EAB05155F4AA2BBC18C630D963738"/>
  </w:style>
  <w:style w:type="paragraph" w:customStyle="1" w:styleId="812C5E2195F74653A0E5A36DC5ED0BE5">
    <w:name w:val="812C5E2195F74653A0E5A36DC5ED0BE5"/>
  </w:style>
  <w:style w:type="paragraph" w:customStyle="1" w:styleId="Titre11">
    <w:name w:val="Titre 11"/>
    <w:next w:val="Normal"/>
    <w:link w:val="CaractreTitre1"/>
    <w:uiPriority w:val="5"/>
    <w:qFormat/>
    <w:pPr>
      <w:pageBreakBefore/>
      <w:spacing w:after="360"/>
    </w:pPr>
    <w:rPr>
      <w:rFonts w:asciiTheme="majorHAnsi" w:eastAsia="SimSun" w:hAnsiTheme="majorHAnsi"/>
      <w:color w:val="0B769F" w:themeColor="accent4" w:themeShade="BF"/>
      <w:sz w:val="56"/>
      <w:lang w:eastAsia="en-US"/>
    </w:rPr>
  </w:style>
  <w:style w:type="character" w:customStyle="1" w:styleId="CaractreTitre1">
    <w:name w:val="Caractère Titre 1"/>
    <w:basedOn w:val="Policepardfaut"/>
    <w:link w:val="Titre11"/>
    <w:uiPriority w:val="5"/>
    <w:rPr>
      <w:rFonts w:asciiTheme="majorHAnsi" w:eastAsia="SimSun" w:hAnsiTheme="majorHAnsi"/>
      <w:color w:val="0B769F" w:themeColor="accent4" w:themeShade="BF"/>
      <w:sz w:val="56"/>
      <w:lang w:eastAsia="en-US"/>
    </w:rPr>
  </w:style>
  <w:style w:type="paragraph" w:customStyle="1" w:styleId="36C513B0BAE74C1C9D9091217B178965">
    <w:name w:val="36C513B0BAE74C1C9D9091217B178965"/>
  </w:style>
  <w:style w:type="character" w:customStyle="1" w:styleId="Auteur1">
    <w:name w:val="Auteur 1"/>
    <w:uiPriority w:val="6"/>
    <w:qFormat/>
    <w:rPr>
      <w:rFonts w:asciiTheme="majorHAnsi" w:hAnsiTheme="majorHAnsi"/>
      <w:sz w:val="24"/>
    </w:rPr>
  </w:style>
  <w:style w:type="paragraph" w:customStyle="1" w:styleId="65E2D291062D4F3890B10C1F53E0CFDD">
    <w:name w:val="65E2D291062D4F3890B10C1F53E0CFDD"/>
  </w:style>
  <w:style w:type="paragraph" w:customStyle="1" w:styleId="Texte1">
    <w:name w:val="Texte 1"/>
    <w:link w:val="CaractreTexte1"/>
    <w:uiPriority w:val="7"/>
    <w:qFormat/>
    <w:pPr>
      <w:spacing w:after="120" w:line="240" w:lineRule="auto"/>
      <w:jc w:val="center"/>
    </w:pPr>
    <w:rPr>
      <w:rFonts w:asciiTheme="majorHAnsi" w:eastAsia="SimSun" w:hAnsiTheme="majorHAnsi"/>
      <w:lang w:eastAsia="en-US"/>
    </w:rPr>
  </w:style>
  <w:style w:type="character" w:customStyle="1" w:styleId="CaractreTexte1">
    <w:name w:val="Caractère Texte 1"/>
    <w:basedOn w:val="Policepardfaut"/>
    <w:link w:val="Texte1"/>
    <w:uiPriority w:val="7"/>
    <w:rPr>
      <w:rFonts w:asciiTheme="majorHAnsi" w:eastAsia="SimSun" w:hAnsiTheme="majorHAnsi"/>
      <w:lang w:eastAsia="en-US"/>
    </w:rPr>
  </w:style>
  <w:style w:type="paragraph" w:customStyle="1" w:styleId="D6F19EF450724E7E95D6598CFFA9EAB9">
    <w:name w:val="D6F19EF450724E7E95D6598CFFA9EAB9"/>
  </w:style>
  <w:style w:type="paragraph" w:customStyle="1" w:styleId="Titre2">
    <w:name w:val="Titre 2"/>
    <w:next w:val="Normal"/>
    <w:link w:val="CaractreTitre2"/>
    <w:uiPriority w:val="8"/>
    <w:qFormat/>
    <w:pPr>
      <w:pageBreakBefore/>
      <w:spacing w:after="960"/>
      <w:jc w:val="right"/>
    </w:pPr>
    <w:rPr>
      <w:rFonts w:eastAsia="SimSun"/>
      <w:sz w:val="56"/>
      <w:lang w:eastAsia="en-US"/>
    </w:rPr>
  </w:style>
  <w:style w:type="character" w:customStyle="1" w:styleId="CaractreTitre2">
    <w:name w:val="Caractère Titre 2"/>
    <w:basedOn w:val="Policepardfaut"/>
    <w:link w:val="Titre2"/>
    <w:uiPriority w:val="8"/>
    <w:rPr>
      <w:rFonts w:eastAsia="SimSun"/>
      <w:sz w:val="56"/>
      <w:lang w:eastAsia="en-US"/>
    </w:rPr>
  </w:style>
  <w:style w:type="paragraph" w:customStyle="1" w:styleId="DAFD14C2716744CAAE1C5E15BA821ECB">
    <w:name w:val="DAFD14C2716744CAAE1C5E15BA821ECB"/>
  </w:style>
  <w:style w:type="character" w:customStyle="1" w:styleId="Auteur2">
    <w:name w:val="Auteur 2"/>
    <w:uiPriority w:val="9"/>
    <w:qFormat/>
    <w:rPr>
      <w:sz w:val="22"/>
    </w:rPr>
  </w:style>
  <w:style w:type="paragraph" w:customStyle="1" w:styleId="63340EB2FC324C62902DD609350C888F">
    <w:name w:val="63340EB2FC324C62902DD609350C888F"/>
  </w:style>
  <w:style w:type="paragraph" w:customStyle="1" w:styleId="Texte2">
    <w:name w:val="Texte 2"/>
    <w:link w:val="CaractreTexte2"/>
    <w:uiPriority w:val="10"/>
    <w:qFormat/>
    <w:pPr>
      <w:spacing w:after="360" w:line="360" w:lineRule="auto"/>
      <w:jc w:val="right"/>
    </w:pPr>
    <w:rPr>
      <w:rFonts w:eastAsia="SimSun"/>
      <w:lang w:eastAsia="en-US"/>
    </w:rPr>
  </w:style>
  <w:style w:type="character" w:customStyle="1" w:styleId="CaractreTexte2">
    <w:name w:val="Caractère Texte 2"/>
    <w:basedOn w:val="Policepardfaut"/>
    <w:link w:val="Texte2"/>
    <w:uiPriority w:val="10"/>
    <w:rPr>
      <w:rFonts w:eastAsia="SimSun"/>
      <w:lang w:eastAsia="en-US"/>
    </w:rPr>
  </w:style>
  <w:style w:type="paragraph" w:customStyle="1" w:styleId="2D3DBFC556FB40E8829D39A6E641CE07">
    <w:name w:val="2D3DBFC556FB40E8829D39A6E641CE07"/>
  </w:style>
  <w:style w:type="paragraph" w:customStyle="1" w:styleId="F16EEBCD340B4D6B98B7813534025A15">
    <w:name w:val="F16EEBCD340B4D6B98B7813534025A15"/>
  </w:style>
  <w:style w:type="character" w:customStyle="1" w:styleId="Auteurdepome3">
    <w:name w:val="Auteur de poème 3"/>
    <w:basedOn w:val="Policepardfaut"/>
    <w:uiPriority w:val="1"/>
    <w:qFormat/>
    <w:rPr>
      <w:rFonts w:asciiTheme="majorHAnsi" w:hAnsiTheme="majorHAnsi"/>
      <w:sz w:val="28"/>
    </w:rPr>
  </w:style>
  <w:style w:type="paragraph" w:customStyle="1" w:styleId="A1B5F0242F7B4D65B5641CE2F8243294">
    <w:name w:val="A1B5F0242F7B4D65B5641CE2F8243294"/>
  </w:style>
  <w:style w:type="paragraph" w:customStyle="1" w:styleId="Texte3">
    <w:name w:val="Texte 3"/>
    <w:uiPriority w:val="12"/>
    <w:qFormat/>
    <w:pPr>
      <w:spacing w:line="480" w:lineRule="auto"/>
      <w:ind w:left="720"/>
    </w:pPr>
    <w:rPr>
      <w:rFonts w:eastAsia="SimSun"/>
      <w:color w:val="CC3300"/>
      <w:sz w:val="24"/>
      <w:lang w:eastAsia="en-US"/>
    </w:rPr>
  </w:style>
  <w:style w:type="paragraph" w:customStyle="1" w:styleId="D2E445455D914D599C36DAF61DA7CA04">
    <w:name w:val="D2E445455D914D599C36DAF61DA7CA04"/>
  </w:style>
  <w:style w:type="paragraph" w:customStyle="1" w:styleId="6F36745DAEBE4ADEAB632FC5FE9E4D4F">
    <w:name w:val="6F36745DAEBE4ADEAB632FC5FE9E4D4F"/>
  </w:style>
  <w:style w:type="paragraph" w:customStyle="1" w:styleId="B9BBF3F110BD4FCFB9756158CE291408">
    <w:name w:val="B9BBF3F110BD4FCFB9756158CE291408"/>
  </w:style>
  <w:style w:type="paragraph" w:customStyle="1" w:styleId="7F97D0B45E4744CBBA106755FD40B643">
    <w:name w:val="7F97D0B45E4744CBBA106755FD40B643"/>
  </w:style>
  <w:style w:type="character" w:styleId="Textedelespacerserv">
    <w:name w:val="Placeholder Text"/>
    <w:basedOn w:val="Policepardfaut"/>
    <w:uiPriority w:val="99"/>
    <w:semiHidden/>
    <w:rPr>
      <w:color w:val="808080"/>
    </w:rPr>
  </w:style>
  <w:style w:type="paragraph" w:customStyle="1" w:styleId="6D7260C2D0EF4F7B8B3A87EAC5A221EC">
    <w:name w:val="6D7260C2D0EF4F7B8B3A87EAC5A221EC"/>
  </w:style>
  <w:style w:type="paragraph" w:customStyle="1" w:styleId="4C9345F6B63D41A2BDBAAC3D4BE84AB7">
    <w:name w:val="4C9345F6B63D41A2BDBAAC3D4BE84AB7"/>
  </w:style>
  <w:style w:type="paragraph" w:customStyle="1" w:styleId="FC1AECF060624999B3BED6A31F977C6F">
    <w:name w:val="FC1AECF060624999B3BED6A31F977C6F"/>
  </w:style>
  <w:style w:type="paragraph" w:customStyle="1" w:styleId="053E6282B8B24F3EA6E83C05569A02D8">
    <w:name w:val="053E6282B8B24F3EA6E83C05569A02D8"/>
  </w:style>
  <w:style w:type="paragraph" w:customStyle="1" w:styleId="DA0C788FBE084259B20F9B8656A1ED1E">
    <w:name w:val="DA0C788FBE084259B20F9B8656A1ED1E"/>
  </w:style>
  <w:style w:type="paragraph" w:customStyle="1" w:styleId="B2AB79BE33514B16A45351A930352DBF">
    <w:name w:val="B2AB79BE33514B16A45351A930352DBF"/>
  </w:style>
  <w:style w:type="paragraph" w:customStyle="1" w:styleId="DB2643CB55994EC88C1EA9DD6A0F5FDB">
    <w:name w:val="DB2643CB55994EC88C1EA9DD6A0F5FDB"/>
  </w:style>
  <w:style w:type="paragraph" w:customStyle="1" w:styleId="1AD96573405F4D5FB78FAD15F70D8852">
    <w:name w:val="1AD96573405F4D5FB78FAD15F70D8852"/>
  </w:style>
  <w:style w:type="paragraph" w:customStyle="1" w:styleId="9E3FB61232CF48F395ADD9A55C3F110C">
    <w:name w:val="9E3FB61232CF48F395ADD9A55C3F110C"/>
  </w:style>
  <w:style w:type="paragraph" w:customStyle="1" w:styleId="FB4332714BD749C8A44D0C350462168A">
    <w:name w:val="FB4332714BD749C8A44D0C350462168A"/>
  </w:style>
  <w:style w:type="paragraph" w:customStyle="1" w:styleId="EFA9EA4784B04B7C8C74DC4EBE21B856">
    <w:name w:val="EFA9EA4784B04B7C8C74DC4EBE21B856"/>
  </w:style>
  <w:style w:type="paragraph" w:customStyle="1" w:styleId="55779E780C4442C5B0FDF676359CE035">
    <w:name w:val="55779E780C4442C5B0FDF676359CE035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Custom 4">
      <a:dk1>
        <a:sysClr val="windowText" lastClr="000000"/>
      </a:dk1>
      <a:lt1>
        <a:sysClr val="window" lastClr="FFFFFF"/>
      </a:lt1>
      <a:dk2>
        <a:srgbClr val="444D26"/>
      </a:dk2>
      <a:lt2>
        <a:srgbClr val="FEFAC9"/>
      </a:lt2>
      <a:accent1>
        <a:srgbClr val="A5B592"/>
      </a:accent1>
      <a:accent2>
        <a:srgbClr val="F3A447"/>
      </a:accent2>
      <a:accent3>
        <a:srgbClr val="E7BC29"/>
      </a:accent3>
      <a:accent4>
        <a:srgbClr val="D092A7"/>
      </a:accent4>
      <a:accent5>
        <a:srgbClr val="9C85C0"/>
      </a:accent5>
      <a:accent6>
        <a:srgbClr val="0066A3"/>
      </a:accent6>
      <a:hlink>
        <a:srgbClr val="8E58B6"/>
      </a:hlink>
      <a:folHlink>
        <a:srgbClr val="7F6F6F"/>
      </a:folHlink>
    </a:clrScheme>
    <a:fontScheme name="Garamond-Trebuchet MS">
      <a:majorFont>
        <a:latin typeface="Garamond" panose="020204040303010108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Trebuchet MS" panose="020B0603020202020204"/>
        <a:ea typeface=""/>
        <a:cs typeface=""/>
        <a:font script="Jpan" typeface="HGｺﾞｼｯｸM"/>
        <a:font script="Hang" typeface="맑은 고딕"/>
        <a:font script="Hans" typeface="方正姚体"/>
        <a:font script="Hant" typeface="微軟正黑體"/>
        <a:font script="Arab" typeface="Tahoma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09C87EB-B203-4C0D-98E5-2C983A980372}">
  <ds:schemaRefs>
    <ds:schemaRef ds:uri="http://schemas.openxmlformats.org/officeDocument/2006/bibliography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Recueil%20de%20poésie.dotx</Template>
  <TotalTime>0</TotalTime>
  <Pages>19</Pages>
  <Words>775</Words>
  <Characters>4267</Characters>
  <Application>Microsoft Office Word</Application>
  <DocSecurity>0</DocSecurity>
  <Lines>35</Lines>
  <Paragraphs>10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5032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2024-03-12T22:11:00Z</dcterms:created>
  <dcterms:modified xsi:type="dcterms:W3CDTF">2024-03-12T22:11:00Z</dcterms:modified>
</cp:coreProperties>
</file>